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B48C" w14:textId="506A1006" w:rsidR="0056160E" w:rsidRDefault="00FA1446" w:rsidP="00A3022B">
      <w:pPr>
        <w:pStyle w:val="Potsikko"/>
      </w:pPr>
      <w:bookmarkStart w:id="0" w:name="OLE_LINK10"/>
      <w:bookmarkStart w:id="1" w:name="OLE_LINK11"/>
      <w:r>
        <w:t>TALOUSVEDEN KÄYTTÖKIELTO</w:t>
      </w:r>
      <w:r w:rsidR="00B664BD">
        <w:t xml:space="preserve"> PURETAAN</w:t>
      </w:r>
      <w:r w:rsidR="00062FD2">
        <w:t xml:space="preserve"> JUHLAKALLION ALUEELLA. SAMALLA ASTUU</w:t>
      </w:r>
      <w:r w:rsidR="00B664BD">
        <w:t xml:space="preserve"> VOIMAAN</w:t>
      </w:r>
      <w:r>
        <w:t xml:space="preserve"> VEDEN KEITTOKEHOTU</w:t>
      </w:r>
      <w:r w:rsidR="00B664BD">
        <w:t>S</w:t>
      </w:r>
      <w:r w:rsidR="00062FD2">
        <w:t>.</w:t>
      </w:r>
      <w:r w:rsidR="002E1C22">
        <w:t xml:space="preserve"> TIEDOTE 16.1.2024 klo 15.</w:t>
      </w:r>
    </w:p>
    <w:p w14:paraId="2617AA93" w14:textId="77777777" w:rsidR="009D14CB" w:rsidRPr="009D14CB" w:rsidRDefault="009D14CB" w:rsidP="009D14CB">
      <w:pPr>
        <w:pStyle w:val="Sisennetty"/>
        <w:rPr>
          <w:b/>
        </w:rPr>
      </w:pPr>
    </w:p>
    <w:p w14:paraId="2B41FCE3" w14:textId="7A7035E5" w:rsidR="00673A6B" w:rsidRDefault="003C4E79" w:rsidP="00673A6B">
      <w:pPr>
        <w:pStyle w:val="Sisennetty"/>
      </w:pPr>
      <w:bookmarkStart w:id="2" w:name="OLE_LINK8"/>
      <w:bookmarkStart w:id="3" w:name="OLE_LINK9"/>
      <w:r>
        <w:t>Juhlakallion alueella</w:t>
      </w:r>
      <w:r w:rsidR="00BC368B">
        <w:t xml:space="preserve"> </w:t>
      </w:r>
      <w:r w:rsidR="00F85FF9">
        <w:t>rikkoutu</w:t>
      </w:r>
      <w:r w:rsidR="000B0B62">
        <w:t>i</w:t>
      </w:r>
      <w:r w:rsidR="00F85FF9">
        <w:t xml:space="preserve"> vesijohto</w:t>
      </w:r>
      <w:r w:rsidR="000A144A">
        <w:t xml:space="preserve"> </w:t>
      </w:r>
      <w:bookmarkEnd w:id="2"/>
      <w:bookmarkEnd w:id="3"/>
      <w:r>
        <w:t>maanantaina 15.1.2024</w:t>
      </w:r>
      <w:r w:rsidR="00F67FE9">
        <w:t xml:space="preserve">. </w:t>
      </w:r>
      <w:r w:rsidR="00673A6B" w:rsidRPr="009D14CB">
        <w:t xml:space="preserve">Espoon </w:t>
      </w:r>
      <w:r w:rsidR="00673A6B">
        <w:t xml:space="preserve">seudun </w:t>
      </w:r>
      <w:r w:rsidR="00673A6B" w:rsidRPr="009D14CB">
        <w:t xml:space="preserve">terveydensuojeluviranomainen </w:t>
      </w:r>
      <w:r w:rsidR="00673A6B">
        <w:t xml:space="preserve">antoi Juhlakallion alueelle veden käyttökiellon 15.1.2024. </w:t>
      </w:r>
    </w:p>
    <w:p w14:paraId="47310C46" w14:textId="1D8F6AC2" w:rsidR="00673A6B" w:rsidRDefault="00673A6B" w:rsidP="009D14CB">
      <w:pPr>
        <w:pStyle w:val="Sisennetty"/>
      </w:pPr>
    </w:p>
    <w:p w14:paraId="75B64118" w14:textId="2B5ED858" w:rsidR="00062FD2" w:rsidRDefault="000A144A" w:rsidP="00E60407">
      <w:pPr>
        <w:pStyle w:val="Sisennetty"/>
      </w:pPr>
      <w:r>
        <w:t xml:space="preserve">Vesijohto on </w:t>
      </w:r>
      <w:r w:rsidRPr="00226A58">
        <w:t>korjattu</w:t>
      </w:r>
      <w:r w:rsidR="008E253A" w:rsidRPr="00226A58">
        <w:t xml:space="preserve"> ja </w:t>
      </w:r>
      <w:r w:rsidR="003C4E79">
        <w:t>kloorattu</w:t>
      </w:r>
      <w:r w:rsidR="00685DFE">
        <w:t xml:space="preserve"> sekä </w:t>
      </w:r>
      <w:r w:rsidR="00F170E9">
        <w:t>verkoston huuhtelu aloitetaan klo 18.30</w:t>
      </w:r>
      <w:r w:rsidR="00685DFE">
        <w:t>.</w:t>
      </w:r>
      <w:r w:rsidR="00F170E9">
        <w:t xml:space="preserve"> Verkosto on huuhdeltu noin klo 21 mennessä.</w:t>
      </w:r>
      <w:r w:rsidR="00062FD2" w:rsidRPr="00062FD2">
        <w:t xml:space="preserve"> Asukkaiden tulee juoksuttaa</w:t>
      </w:r>
      <w:r w:rsidR="00062FD2">
        <w:t xml:space="preserve"> vettä</w:t>
      </w:r>
      <w:r w:rsidR="00062FD2" w:rsidRPr="00062FD2">
        <w:t xml:space="preserve"> hano</w:t>
      </w:r>
      <w:r w:rsidR="00062FD2">
        <w:t>ista</w:t>
      </w:r>
      <w:r w:rsidR="00062FD2" w:rsidRPr="00062FD2">
        <w:t xml:space="preserve"> niin, että </w:t>
      </w:r>
      <w:r w:rsidR="00F170E9">
        <w:t xml:space="preserve">mahdollinen samentuma ja </w:t>
      </w:r>
      <w:r w:rsidR="00062FD2" w:rsidRPr="00062FD2">
        <w:t>kloorattu vesi poistuu</w:t>
      </w:r>
      <w:r w:rsidR="00547E64">
        <w:t xml:space="preserve"> myös</w:t>
      </w:r>
      <w:r w:rsidR="00062FD2" w:rsidRPr="00062FD2">
        <w:t xml:space="preserve"> kiinteistöjen putkista</w:t>
      </w:r>
      <w:r w:rsidR="00062FD2">
        <w:t>.</w:t>
      </w:r>
      <w:r w:rsidR="00547E64">
        <w:t xml:space="preserve"> </w:t>
      </w:r>
    </w:p>
    <w:p w14:paraId="14F17570" w14:textId="77777777" w:rsidR="00062FD2" w:rsidRDefault="00062FD2" w:rsidP="00E60407">
      <w:pPr>
        <w:pStyle w:val="Sisennetty"/>
      </w:pPr>
    </w:p>
    <w:p w14:paraId="741F3AA4" w14:textId="41C9B024" w:rsidR="00E60407" w:rsidRDefault="00062FD2" w:rsidP="00E60407">
      <w:pPr>
        <w:pStyle w:val="Sisennetty"/>
      </w:pPr>
      <w:r>
        <w:t>K</w:t>
      </w:r>
      <w:r w:rsidR="00E60407">
        <w:t>iinteistöistä otetaan</w:t>
      </w:r>
      <w:r w:rsidR="00547E64">
        <w:t xml:space="preserve"> tarvittavat</w:t>
      </w:r>
      <w:r w:rsidR="00E60407">
        <w:t xml:space="preserve"> vesinäytte</w:t>
      </w:r>
      <w:r w:rsidR="00547E64">
        <w:t>et</w:t>
      </w:r>
      <w:r w:rsidR="00214EB0">
        <w:t xml:space="preserve"> keskiviikkona</w:t>
      </w:r>
      <w:r w:rsidR="00E60407">
        <w:t xml:space="preserve"> </w:t>
      </w:r>
      <w:r w:rsidR="00E60407" w:rsidRPr="00214EB0">
        <w:t>17.1.2024</w:t>
      </w:r>
      <w:r w:rsidR="00E60407">
        <w:t xml:space="preserve"> veden laadun varmistamiseksi.</w:t>
      </w:r>
    </w:p>
    <w:p w14:paraId="22EE9192" w14:textId="49155704" w:rsidR="00673A6B" w:rsidRDefault="00673A6B" w:rsidP="00E60407">
      <w:pPr>
        <w:pStyle w:val="Sisennetty"/>
      </w:pPr>
    </w:p>
    <w:p w14:paraId="4A9B06A9" w14:textId="0573E8FF" w:rsidR="00B664BD" w:rsidRDefault="00673A6B" w:rsidP="00B664BD">
      <w:pPr>
        <w:pStyle w:val="Sisennetty"/>
      </w:pPr>
      <w:r>
        <w:t>Espoon seudun ympäristöterveyden 15.1.2024 asettama veden käyttökielto</w:t>
      </w:r>
      <w:r w:rsidR="00685DFE">
        <w:t xml:space="preserve"> puretaan </w:t>
      </w:r>
      <w:r w:rsidR="00B664BD">
        <w:t>tällä tiedotteella</w:t>
      </w:r>
      <w:r w:rsidR="00685DFE">
        <w:t>.</w:t>
      </w:r>
      <w:r w:rsidR="00547E64">
        <w:t xml:space="preserve"> </w:t>
      </w:r>
      <w:r w:rsidR="00B664BD" w:rsidRPr="00B664BD">
        <w:rPr>
          <w:b/>
          <w:bCs/>
        </w:rPr>
        <w:t xml:space="preserve">Samalla </w:t>
      </w:r>
      <w:r w:rsidR="00B664BD">
        <w:rPr>
          <w:b/>
          <w:bCs/>
        </w:rPr>
        <w:t>astuu voimaan</w:t>
      </w:r>
      <w:r w:rsidRPr="00B664BD">
        <w:rPr>
          <w:b/>
          <w:bCs/>
        </w:rPr>
        <w:t xml:space="preserve"> veden keittokehot</w:t>
      </w:r>
      <w:r w:rsidR="00B664BD" w:rsidRPr="00B664BD">
        <w:rPr>
          <w:b/>
          <w:bCs/>
        </w:rPr>
        <w:t>us.</w:t>
      </w:r>
      <w:r>
        <w:t xml:space="preserve"> </w:t>
      </w:r>
      <w:r w:rsidR="00B664BD" w:rsidRPr="008E253A">
        <w:t xml:space="preserve">Keittokehotus on voimassa toistaiseksi. </w:t>
      </w:r>
    </w:p>
    <w:p w14:paraId="4860C2EA" w14:textId="77777777" w:rsidR="00B664BD" w:rsidRDefault="00B664BD" w:rsidP="008E253A">
      <w:pPr>
        <w:pStyle w:val="Sisennetty"/>
      </w:pPr>
    </w:p>
    <w:p w14:paraId="19D3BE2E" w14:textId="4D329013" w:rsidR="008E253A" w:rsidRPr="008E253A" w:rsidRDefault="005B1105" w:rsidP="008E253A">
      <w:pPr>
        <w:pStyle w:val="Sisennetty"/>
      </w:pPr>
      <w:r>
        <w:rPr>
          <w:b/>
        </w:rPr>
        <w:t>H</w:t>
      </w:r>
      <w:r w:rsidR="008E253A" w:rsidRPr="008E253A">
        <w:rPr>
          <w:b/>
        </w:rPr>
        <w:t>anavesi on keitettävä ennen sen käyttämistä juomavetenä tai ruuanlaitossa.</w:t>
      </w:r>
      <w:r w:rsidR="00B664BD">
        <w:rPr>
          <w:b/>
        </w:rPr>
        <w:t xml:space="preserve"> </w:t>
      </w:r>
      <w:r w:rsidR="008E253A" w:rsidRPr="008E253A">
        <w:t>Vesi on keit</w:t>
      </w:r>
      <w:r w:rsidR="00B664BD">
        <w:t>ettävä</w:t>
      </w:r>
      <w:r w:rsidR="008E253A" w:rsidRPr="008E253A">
        <w:t xml:space="preserve"> vähintään 5 min. ajan. Myös kahvin- ja vedenkeittimissä käytettävä vesi on ensin keitettävä. Hanavettä voi käyttää peseytymiseen normaalisti, jos siinä ei ole poikkeavaa väriä tai hajua. </w:t>
      </w:r>
    </w:p>
    <w:p w14:paraId="6B33BAF5" w14:textId="77777777" w:rsidR="008E253A" w:rsidRPr="008E253A" w:rsidRDefault="008E253A" w:rsidP="008E253A">
      <w:pPr>
        <w:pStyle w:val="Sisennetty"/>
      </w:pPr>
    </w:p>
    <w:p w14:paraId="3A983773" w14:textId="45B7CD3D" w:rsidR="008E253A" w:rsidRDefault="008E253A" w:rsidP="008E253A">
      <w:pPr>
        <w:pStyle w:val="Sisennetty"/>
        <w:rPr>
          <w:b/>
        </w:rPr>
      </w:pPr>
      <w:r w:rsidRPr="00214EB0">
        <w:rPr>
          <w:b/>
        </w:rPr>
        <w:t xml:space="preserve">Väliaikainen vedenjakelupiste on järjestetty </w:t>
      </w:r>
      <w:r w:rsidR="00F902E9" w:rsidRPr="00214EB0">
        <w:rPr>
          <w:b/>
        </w:rPr>
        <w:t xml:space="preserve">Heikkilän pallokentälle (osoite </w:t>
      </w:r>
      <w:r w:rsidR="00A7526E" w:rsidRPr="00214EB0">
        <w:rPr>
          <w:b/>
        </w:rPr>
        <w:t>Räätäli Bäckströminkuja)</w:t>
      </w:r>
      <w:r w:rsidRPr="00214EB0">
        <w:rPr>
          <w:b/>
        </w:rPr>
        <w:t>. Veden noutoa varten tulee ottaa mukaan oma kanisteri.</w:t>
      </w:r>
    </w:p>
    <w:p w14:paraId="37496FCF" w14:textId="5B3AAA11" w:rsidR="00B664BD" w:rsidRDefault="00B664BD" w:rsidP="008E253A">
      <w:pPr>
        <w:pStyle w:val="Sisennetty"/>
        <w:rPr>
          <w:b/>
        </w:rPr>
      </w:pPr>
    </w:p>
    <w:p w14:paraId="43D5842C" w14:textId="5D2B6023" w:rsidR="005B1105" w:rsidRPr="008E253A" w:rsidRDefault="005B1105" w:rsidP="008E253A">
      <w:pPr>
        <w:pStyle w:val="Sisennetty"/>
      </w:pPr>
      <w:r w:rsidRPr="005B1105">
        <w:t>Asiasta tiedotetaan seuraavan kerran, kun vedestä ote</w:t>
      </w:r>
      <w:r w:rsidR="00B664BD">
        <w:t>ttujen näytteiden tulokset</w:t>
      </w:r>
      <w:r w:rsidRPr="005B1105">
        <w:t xml:space="preserve"> ovat valmistuneet</w:t>
      </w:r>
      <w:r w:rsidR="00B664BD">
        <w:t xml:space="preserve">. </w:t>
      </w:r>
      <w:r w:rsidR="002E38D1">
        <w:t>Tulosten arvioidaan valmistuvan</w:t>
      </w:r>
      <w:r w:rsidR="00881C0D">
        <w:t xml:space="preserve"> viimeistään</w:t>
      </w:r>
      <w:r w:rsidRPr="005B1105">
        <w:t xml:space="preserve"> </w:t>
      </w:r>
      <w:r w:rsidR="00214EB0" w:rsidRPr="00214EB0">
        <w:t>perjantaina 19.1.</w:t>
      </w:r>
      <w:r w:rsidR="00673A6B" w:rsidRPr="00214EB0">
        <w:t>2024</w:t>
      </w:r>
      <w:r w:rsidRPr="00214EB0">
        <w:t xml:space="preserve"> iltapäivällä.</w:t>
      </w:r>
    </w:p>
    <w:p w14:paraId="2D51BFA1" w14:textId="25678FCD" w:rsidR="00F85FF9" w:rsidRDefault="00F85FF9" w:rsidP="009D14CB">
      <w:pPr>
        <w:pStyle w:val="Sisennetty"/>
      </w:pPr>
    </w:p>
    <w:p w14:paraId="5E7FAF54" w14:textId="17424C7C" w:rsidR="00D31B6B" w:rsidRPr="000B0B62" w:rsidRDefault="000B0B62" w:rsidP="000B0B62">
      <w:pPr>
        <w:pStyle w:val="Sisennetty"/>
        <w:rPr>
          <w:bCs/>
        </w:rPr>
      </w:pPr>
      <w:r w:rsidRPr="000B0B62">
        <w:rPr>
          <w:bCs/>
        </w:rPr>
        <w:t xml:space="preserve">Jos hanavesi on sameaa, poikkeavan väristä tai hajuista, tulee vettä juoksuttaa, kunnes se on kirkasta. Mikäli 10 min. juoksutus ei paranna veden laatua, ota yhteyttä Kirkkonummen Veden päivystysnumeroon </w:t>
      </w:r>
      <w:bookmarkStart w:id="4" w:name="_Hlk93306226"/>
      <w:r w:rsidRPr="000B0B62">
        <w:rPr>
          <w:bCs/>
        </w:rPr>
        <w:t>09</w:t>
      </w:r>
      <w:r w:rsidR="00AC35BA">
        <w:rPr>
          <w:bCs/>
        </w:rPr>
        <w:t>-</w:t>
      </w:r>
      <w:r w:rsidRPr="000B0B62">
        <w:rPr>
          <w:bCs/>
        </w:rPr>
        <w:t>2967</w:t>
      </w:r>
      <w:r w:rsidR="00AC35BA">
        <w:rPr>
          <w:bCs/>
        </w:rPr>
        <w:t xml:space="preserve"> </w:t>
      </w:r>
      <w:r w:rsidRPr="000B0B62">
        <w:rPr>
          <w:bCs/>
        </w:rPr>
        <w:t>2275</w:t>
      </w:r>
      <w:bookmarkEnd w:id="4"/>
      <w:r w:rsidRPr="000B0B62">
        <w:rPr>
          <w:bCs/>
        </w:rPr>
        <w:t>.</w:t>
      </w:r>
    </w:p>
    <w:p w14:paraId="421803F9" w14:textId="31DB2BC4" w:rsidR="009D14CB" w:rsidRPr="003D5F73" w:rsidRDefault="009D14CB" w:rsidP="009D14CB">
      <w:pPr>
        <w:pStyle w:val="Sisennetty"/>
      </w:pPr>
      <w:r w:rsidRPr="009D14CB">
        <w:t> </w:t>
      </w:r>
      <w:r w:rsidRPr="003D5F73">
        <w:br/>
        <w:t>Pahoittelemme häiriötä</w:t>
      </w:r>
      <w:r w:rsidR="0056160E" w:rsidRPr="003D5F73">
        <w:t>.</w:t>
      </w:r>
    </w:p>
    <w:p w14:paraId="402ABEDE" w14:textId="6F120CB0" w:rsidR="00673A6B" w:rsidRPr="003D5F73" w:rsidRDefault="00673A6B" w:rsidP="009D14CB">
      <w:pPr>
        <w:pStyle w:val="Sisennetty"/>
      </w:pPr>
    </w:p>
    <w:p w14:paraId="227DAB0F" w14:textId="5AA75A52" w:rsidR="00673A6B" w:rsidRPr="003D5F73" w:rsidRDefault="00673A6B" w:rsidP="009D14CB">
      <w:pPr>
        <w:pStyle w:val="Sisennetty"/>
      </w:pPr>
    </w:p>
    <w:bookmarkEnd w:id="0"/>
    <w:bookmarkEnd w:id="1"/>
    <w:p w14:paraId="7D992321" w14:textId="6003B8BA" w:rsidR="00912733" w:rsidRDefault="00BD32A0" w:rsidP="00912733">
      <w:pPr>
        <w:pStyle w:val="Sisennetty"/>
      </w:pPr>
      <w:r>
        <w:t xml:space="preserve">Espoo </w:t>
      </w:r>
      <w:r w:rsidR="00F902E9">
        <w:t>16.1.2024</w:t>
      </w:r>
    </w:p>
    <w:p w14:paraId="47A99AA2" w14:textId="5DBF5200" w:rsidR="001C1818" w:rsidRDefault="001C1818" w:rsidP="00912733">
      <w:pPr>
        <w:pStyle w:val="Sisennetty"/>
      </w:pPr>
    </w:p>
    <w:p w14:paraId="0FB9A724" w14:textId="77777777" w:rsidR="001C1818" w:rsidRDefault="001C1818" w:rsidP="00912733">
      <w:pPr>
        <w:pStyle w:val="Sisennetty"/>
      </w:pPr>
    </w:p>
    <w:p w14:paraId="76E592A2" w14:textId="77777777" w:rsidR="00912733" w:rsidRPr="00945681" w:rsidRDefault="00912733" w:rsidP="00912733">
      <w:pPr>
        <w:pStyle w:val="Sisennetty"/>
        <w:rPr>
          <w:sz w:val="20"/>
        </w:rPr>
      </w:pPr>
    </w:p>
    <w:p w14:paraId="6037558C" w14:textId="77777777" w:rsidR="00A721F9" w:rsidRPr="00945681" w:rsidRDefault="00D31B6B" w:rsidP="00A721F9">
      <w:pPr>
        <w:pStyle w:val="Sisennetty"/>
        <w:rPr>
          <w:sz w:val="20"/>
        </w:rPr>
      </w:pPr>
      <w:r>
        <w:rPr>
          <w:sz w:val="20"/>
        </w:rPr>
        <w:t>Mari Nevas</w:t>
      </w:r>
      <w:r>
        <w:rPr>
          <w:sz w:val="20"/>
        </w:rPr>
        <w:tab/>
        <w:t xml:space="preserve">   </w:t>
      </w:r>
      <w:r w:rsidR="00A721F9" w:rsidRPr="00945681">
        <w:rPr>
          <w:sz w:val="20"/>
        </w:rPr>
        <w:t xml:space="preserve">                                             </w:t>
      </w:r>
      <w:r w:rsidR="009E517A">
        <w:rPr>
          <w:sz w:val="20"/>
        </w:rPr>
        <w:t>Maria Lehtinen</w:t>
      </w:r>
    </w:p>
    <w:p w14:paraId="45D9D013" w14:textId="77777777" w:rsidR="00912733" w:rsidRPr="00945681" w:rsidRDefault="00A721F9" w:rsidP="00912733">
      <w:pPr>
        <w:pStyle w:val="Sisennetty"/>
        <w:rPr>
          <w:sz w:val="20"/>
        </w:rPr>
      </w:pPr>
      <w:r w:rsidRPr="00945681">
        <w:rPr>
          <w:sz w:val="20"/>
        </w:rPr>
        <w:t xml:space="preserve">valvontayksikön päällikkö                               </w:t>
      </w:r>
      <w:r w:rsidR="009E517A">
        <w:rPr>
          <w:sz w:val="20"/>
        </w:rPr>
        <w:t>käyttö</w:t>
      </w:r>
      <w:r w:rsidRPr="00945681">
        <w:rPr>
          <w:sz w:val="20"/>
        </w:rPr>
        <w:t>päällikkö</w:t>
      </w:r>
    </w:p>
    <w:p w14:paraId="5010382D" w14:textId="77777777" w:rsidR="00A721F9" w:rsidRPr="00945681" w:rsidRDefault="00A721F9" w:rsidP="00912733">
      <w:pPr>
        <w:pStyle w:val="Sisennetty"/>
        <w:rPr>
          <w:sz w:val="20"/>
        </w:rPr>
      </w:pPr>
      <w:r w:rsidRPr="00945681">
        <w:rPr>
          <w:sz w:val="20"/>
        </w:rPr>
        <w:t xml:space="preserve">Espoon seudun ympäristöterveys        </w:t>
      </w:r>
      <w:r w:rsidR="00C662E7">
        <w:rPr>
          <w:sz w:val="20"/>
        </w:rPr>
        <w:t xml:space="preserve">          Kirkkonummen Vesi </w:t>
      </w:r>
      <w:r w:rsidRPr="00945681">
        <w:rPr>
          <w:sz w:val="20"/>
        </w:rPr>
        <w:t xml:space="preserve">            </w:t>
      </w:r>
    </w:p>
    <w:p w14:paraId="78D8E778" w14:textId="7047EE90" w:rsidR="009E2FB3" w:rsidRDefault="00F902E9" w:rsidP="003345D3">
      <w:pPr>
        <w:pStyle w:val="Sisennetty"/>
        <w:rPr>
          <w:sz w:val="20"/>
        </w:rPr>
      </w:pPr>
      <w:r>
        <w:rPr>
          <w:sz w:val="20"/>
        </w:rPr>
        <w:t>talousvesivalvonta@espoo.fi</w:t>
      </w:r>
      <w:r w:rsidR="00A721F9" w:rsidRPr="00945681">
        <w:rPr>
          <w:sz w:val="20"/>
        </w:rPr>
        <w:t xml:space="preserve">                          p. 040</w:t>
      </w:r>
      <w:r w:rsidR="009E517A">
        <w:rPr>
          <w:sz w:val="20"/>
        </w:rPr>
        <w:t> 126 9576</w:t>
      </w:r>
    </w:p>
    <w:p w14:paraId="0FA4D2D9" w14:textId="77777777" w:rsidR="003D5F73" w:rsidRDefault="003D5F73" w:rsidP="0035793F">
      <w:pPr>
        <w:pStyle w:val="Sisennetty"/>
        <w:ind w:left="1276"/>
        <w:rPr>
          <w:sz w:val="20"/>
        </w:rPr>
      </w:pPr>
    </w:p>
    <w:p w14:paraId="09C5A3F5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7A0EB382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2B01EEA0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207E6606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513A138F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32B8F05F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4B0CCA48" w14:textId="1712439F" w:rsidR="000A3F20" w:rsidRPr="00BC368B" w:rsidRDefault="000A3F20" w:rsidP="0035793F">
      <w:pPr>
        <w:pStyle w:val="Sisennetty"/>
        <w:ind w:left="1276"/>
        <w:rPr>
          <w:szCs w:val="22"/>
        </w:rPr>
      </w:pPr>
      <w:r w:rsidRPr="00BC368B">
        <w:rPr>
          <w:szCs w:val="22"/>
        </w:rPr>
        <w:t xml:space="preserve">Kartta </w:t>
      </w:r>
      <w:r w:rsidR="000B0B62">
        <w:rPr>
          <w:szCs w:val="22"/>
        </w:rPr>
        <w:t>häiriö</w:t>
      </w:r>
      <w:r w:rsidR="00BC368B">
        <w:rPr>
          <w:szCs w:val="22"/>
        </w:rPr>
        <w:t>alueesta</w:t>
      </w:r>
    </w:p>
    <w:p w14:paraId="65C336C1" w14:textId="504D295C" w:rsidR="000A3F20" w:rsidRDefault="000A3F20" w:rsidP="003345D3">
      <w:pPr>
        <w:pStyle w:val="Sisennetty"/>
        <w:rPr>
          <w:szCs w:val="22"/>
        </w:rPr>
      </w:pPr>
    </w:p>
    <w:p w14:paraId="3B389AEB" w14:textId="1DE2E3FD" w:rsidR="000A3F20" w:rsidRPr="000A3F20" w:rsidRDefault="003D5F73" w:rsidP="003345D3">
      <w:pPr>
        <w:pStyle w:val="Sisennetty"/>
        <w:rPr>
          <w:szCs w:val="22"/>
        </w:rPr>
      </w:pPr>
      <w:r>
        <w:rPr>
          <w:noProof/>
        </w:rPr>
        <w:drawing>
          <wp:inline distT="0" distB="0" distL="0" distR="0" wp14:anchorId="24511EBA" wp14:editId="29CD8D3A">
            <wp:extent cx="5860231" cy="2711450"/>
            <wp:effectExtent l="0" t="0" r="762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615" cy="27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F20" w:rsidRPr="000A3F20" w:rsidSect="007011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807" w:right="1021" w:bottom="1418" w:left="567" w:header="1077" w:footer="3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3C6EC" w14:textId="77777777" w:rsidR="004729E3" w:rsidRDefault="004729E3">
      <w:r>
        <w:separator/>
      </w:r>
    </w:p>
    <w:p w14:paraId="78430773" w14:textId="77777777" w:rsidR="004729E3" w:rsidRDefault="004729E3"/>
    <w:p w14:paraId="3E81BE10" w14:textId="77777777" w:rsidR="004729E3" w:rsidRDefault="004729E3"/>
    <w:p w14:paraId="12654C40" w14:textId="77777777" w:rsidR="004729E3" w:rsidRDefault="004729E3"/>
    <w:p w14:paraId="532ADDF5" w14:textId="77777777" w:rsidR="004729E3" w:rsidRDefault="004729E3"/>
    <w:p w14:paraId="2E91EE60" w14:textId="77777777" w:rsidR="004729E3" w:rsidRDefault="004729E3"/>
    <w:p w14:paraId="2F72A1B5" w14:textId="77777777" w:rsidR="004729E3" w:rsidRDefault="004729E3"/>
  </w:endnote>
  <w:endnote w:type="continuationSeparator" w:id="0">
    <w:p w14:paraId="65ED1460" w14:textId="77777777" w:rsidR="004729E3" w:rsidRDefault="004729E3">
      <w:r>
        <w:continuationSeparator/>
      </w:r>
    </w:p>
    <w:p w14:paraId="53339325" w14:textId="77777777" w:rsidR="004729E3" w:rsidRDefault="004729E3"/>
    <w:p w14:paraId="7CA0DE56" w14:textId="77777777" w:rsidR="004729E3" w:rsidRDefault="004729E3"/>
    <w:p w14:paraId="427E78A9" w14:textId="77777777" w:rsidR="004729E3" w:rsidRDefault="004729E3"/>
    <w:p w14:paraId="08E7C922" w14:textId="77777777" w:rsidR="004729E3" w:rsidRDefault="004729E3"/>
    <w:p w14:paraId="3F1BD9BF" w14:textId="77777777" w:rsidR="004729E3" w:rsidRDefault="004729E3"/>
    <w:p w14:paraId="2A7D374D" w14:textId="77777777" w:rsidR="004729E3" w:rsidRDefault="004729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9BE95" w14:textId="77777777" w:rsidR="00167FA3" w:rsidRDefault="00167FA3">
    <w:pPr>
      <w:pStyle w:val="Alatunniste"/>
    </w:pPr>
  </w:p>
  <w:p w14:paraId="5FC1389D" w14:textId="77777777" w:rsidR="00167FA3" w:rsidRDefault="00167F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17CF" w14:textId="77777777" w:rsidR="00167FA3" w:rsidRDefault="00167FA3">
    <w:pPr>
      <w:pStyle w:val="Alatunniste"/>
    </w:pPr>
  </w:p>
  <w:p w14:paraId="67706C03" w14:textId="77777777" w:rsidR="00167FA3" w:rsidRDefault="00167FA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1" w:type="dxa"/>
      <w:tblLook w:val="01E0" w:firstRow="1" w:lastRow="1" w:firstColumn="1" w:lastColumn="1" w:noHBand="0" w:noVBand="0"/>
    </w:tblPr>
    <w:tblGrid>
      <w:gridCol w:w="10137"/>
    </w:tblGrid>
    <w:tr w:rsidR="00167FA3" w:rsidRPr="00D93538" w14:paraId="1A3E511A" w14:textId="77777777">
      <w:trPr>
        <w:trHeight w:hRule="exact" w:val="198"/>
      </w:trPr>
      <w:tc>
        <w:tcPr>
          <w:tcW w:w="10188" w:type="dxa"/>
        </w:tcPr>
        <w:p w14:paraId="347C2904" w14:textId="77777777" w:rsidR="00167FA3" w:rsidRPr="00D93538" w:rsidRDefault="00167FA3" w:rsidP="00701106">
          <w:pPr>
            <w:pStyle w:val="Alatunniste"/>
          </w:pPr>
          <w:r>
            <w:tab/>
          </w:r>
          <w:r w:rsidRPr="00D93538">
            <w:t>ESPOON SEUDUN  YMPÄRISTÖTERVEYS • PL 210  02070 ESPOON KAUPUNKI • WWW.ESPOO.FI</w:t>
          </w:r>
        </w:p>
      </w:tc>
    </w:tr>
    <w:tr w:rsidR="00167FA3" w:rsidRPr="008A0D94" w14:paraId="74848941" w14:textId="77777777">
      <w:trPr>
        <w:trHeight w:hRule="exact" w:val="198"/>
      </w:trPr>
      <w:tc>
        <w:tcPr>
          <w:tcW w:w="10188" w:type="dxa"/>
        </w:tcPr>
        <w:p w14:paraId="63BA1355" w14:textId="77777777" w:rsidR="00167FA3" w:rsidRPr="00D93538" w:rsidRDefault="00167FA3" w:rsidP="00701106">
          <w:pPr>
            <w:pStyle w:val="Alatunniste"/>
            <w:rPr>
              <w:lang w:val="sv-FI"/>
            </w:rPr>
          </w:pPr>
          <w:r>
            <w:tab/>
          </w:r>
          <w:r w:rsidRPr="00D93538">
            <w:rPr>
              <w:lang w:val="sv-FI"/>
            </w:rPr>
            <w:t>ESBOREGIONENS MILJÖ- OCH HÄLSOSKYDD •  PB 210  02070 ESBO STAD • WWW.ESBO.FI</w:t>
          </w:r>
        </w:p>
      </w:tc>
    </w:tr>
  </w:tbl>
  <w:p w14:paraId="1B92799A" w14:textId="77777777" w:rsidR="00167FA3" w:rsidRPr="00D93538" w:rsidRDefault="00167FA3">
    <w:pPr>
      <w:pStyle w:val="Alatunniste"/>
      <w:rPr>
        <w:lang w:val="sv-F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E2302" w14:textId="77777777" w:rsidR="004729E3" w:rsidRDefault="004729E3">
      <w:r>
        <w:separator/>
      </w:r>
    </w:p>
    <w:p w14:paraId="1D71C48B" w14:textId="77777777" w:rsidR="004729E3" w:rsidRDefault="004729E3"/>
    <w:p w14:paraId="308DC08B" w14:textId="77777777" w:rsidR="004729E3" w:rsidRDefault="004729E3"/>
    <w:p w14:paraId="4920693D" w14:textId="77777777" w:rsidR="004729E3" w:rsidRDefault="004729E3"/>
    <w:p w14:paraId="7B7233B4" w14:textId="77777777" w:rsidR="004729E3" w:rsidRDefault="004729E3"/>
    <w:p w14:paraId="67368BD5" w14:textId="77777777" w:rsidR="004729E3" w:rsidRDefault="004729E3"/>
    <w:p w14:paraId="329F4591" w14:textId="77777777" w:rsidR="004729E3" w:rsidRDefault="004729E3"/>
  </w:footnote>
  <w:footnote w:type="continuationSeparator" w:id="0">
    <w:p w14:paraId="68F9E6DF" w14:textId="77777777" w:rsidR="004729E3" w:rsidRDefault="004729E3">
      <w:r>
        <w:continuationSeparator/>
      </w:r>
    </w:p>
    <w:p w14:paraId="561AF458" w14:textId="77777777" w:rsidR="004729E3" w:rsidRDefault="004729E3"/>
    <w:p w14:paraId="631CAD0F" w14:textId="77777777" w:rsidR="004729E3" w:rsidRDefault="004729E3"/>
    <w:p w14:paraId="5E27F12A" w14:textId="77777777" w:rsidR="004729E3" w:rsidRDefault="004729E3"/>
    <w:p w14:paraId="3D5BB47F" w14:textId="77777777" w:rsidR="004729E3" w:rsidRDefault="004729E3"/>
    <w:p w14:paraId="0228369F" w14:textId="77777777" w:rsidR="004729E3" w:rsidRDefault="004729E3"/>
    <w:p w14:paraId="5BC41401" w14:textId="77777777" w:rsidR="004729E3" w:rsidRDefault="004729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4CCB9" w14:textId="77777777" w:rsidR="00167FA3" w:rsidRDefault="00167FA3"/>
  <w:p w14:paraId="689E9EDC" w14:textId="77777777" w:rsidR="00167FA3" w:rsidRDefault="00167FA3"/>
  <w:p w14:paraId="28414CF8" w14:textId="77777777" w:rsidR="00167FA3" w:rsidRDefault="00167FA3"/>
  <w:p w14:paraId="6C3280E9" w14:textId="77777777" w:rsidR="00167FA3" w:rsidRDefault="00167FA3"/>
  <w:p w14:paraId="68885B09" w14:textId="77777777" w:rsidR="00167FA3" w:rsidRDefault="00167FA3"/>
  <w:p w14:paraId="521953CA" w14:textId="77777777" w:rsidR="00167FA3" w:rsidRDefault="00167FA3"/>
  <w:p w14:paraId="30B05F53" w14:textId="77777777" w:rsidR="00167FA3" w:rsidRDefault="00167FA3"/>
  <w:p w14:paraId="7945BF0D" w14:textId="77777777" w:rsidR="00167FA3" w:rsidRDefault="00167FA3"/>
  <w:p w14:paraId="03BF5601" w14:textId="77777777" w:rsidR="00167FA3" w:rsidRDefault="0016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89" w:type="dxa"/>
      <w:tblLook w:val="01E0" w:firstRow="1" w:lastRow="1" w:firstColumn="1" w:lastColumn="1" w:noHBand="0" w:noVBand="0"/>
    </w:tblPr>
    <w:tblGrid>
      <w:gridCol w:w="4921"/>
      <w:gridCol w:w="2200"/>
      <w:gridCol w:w="2019"/>
      <w:gridCol w:w="889"/>
    </w:tblGrid>
    <w:tr w:rsidR="00167FA3" w14:paraId="3514D052" w14:textId="77777777">
      <w:trPr>
        <w:cantSplit/>
        <w:trHeight w:hRule="exact" w:val="260"/>
      </w:trPr>
      <w:tc>
        <w:tcPr>
          <w:tcW w:w="5040" w:type="dxa"/>
          <w:vMerge w:val="restart"/>
        </w:tcPr>
        <w:p w14:paraId="349866D9" w14:textId="77777777" w:rsidR="00167FA3" w:rsidRDefault="00167FA3"/>
      </w:tc>
      <w:tc>
        <w:tcPr>
          <w:tcW w:w="4320" w:type="dxa"/>
          <w:gridSpan w:val="2"/>
        </w:tcPr>
        <w:p w14:paraId="55AE616E" w14:textId="77777777" w:rsidR="00167FA3" w:rsidRDefault="00167FA3">
          <w:pPr>
            <w:pStyle w:val="Asiakirjannimi"/>
          </w:pPr>
        </w:p>
      </w:tc>
      <w:tc>
        <w:tcPr>
          <w:tcW w:w="900" w:type="dxa"/>
        </w:tcPr>
        <w:p w14:paraId="1DDCA78F" w14:textId="10D30E08" w:rsidR="00167FA3" w:rsidRDefault="00167FA3">
          <w:pPr>
            <w:pStyle w:val="Sivunro"/>
          </w:pPr>
          <w:r>
            <w:rPr>
              <w:caps/>
              <w:szCs w:val="22"/>
            </w:rPr>
            <w:fldChar w:fldCharType="begin"/>
          </w:r>
          <w:r>
            <w:rPr>
              <w:caps/>
              <w:szCs w:val="22"/>
            </w:rPr>
            <w:instrText xml:space="preserve"> PAGE </w:instrText>
          </w:r>
          <w:r>
            <w:rPr>
              <w:caps/>
              <w:szCs w:val="22"/>
            </w:rPr>
            <w:fldChar w:fldCharType="separate"/>
          </w:r>
          <w:r w:rsidR="002A1144">
            <w:rPr>
              <w:caps/>
              <w:noProof/>
              <w:szCs w:val="22"/>
            </w:rPr>
            <w:t>3</w:t>
          </w:r>
          <w:r>
            <w:rPr>
              <w:caps/>
              <w:szCs w:val="22"/>
            </w:rPr>
            <w:fldChar w:fldCharType="end"/>
          </w:r>
          <w:r>
            <w:rPr>
              <w:caps/>
              <w:szCs w:val="22"/>
            </w:rPr>
            <w:t xml:space="preserve"> (</w:t>
          </w:r>
          <w:r>
            <w:rPr>
              <w:caps/>
              <w:szCs w:val="22"/>
            </w:rPr>
            <w:fldChar w:fldCharType="begin"/>
          </w:r>
          <w:r>
            <w:rPr>
              <w:caps/>
              <w:szCs w:val="22"/>
            </w:rPr>
            <w:instrText xml:space="preserve"> NUMPAGES </w:instrText>
          </w:r>
          <w:r>
            <w:rPr>
              <w:caps/>
              <w:szCs w:val="22"/>
            </w:rPr>
            <w:fldChar w:fldCharType="separate"/>
          </w:r>
          <w:r w:rsidR="002A1144">
            <w:rPr>
              <w:caps/>
              <w:noProof/>
              <w:szCs w:val="22"/>
            </w:rPr>
            <w:t>3</w:t>
          </w:r>
          <w:r>
            <w:rPr>
              <w:caps/>
              <w:szCs w:val="22"/>
            </w:rPr>
            <w:fldChar w:fldCharType="end"/>
          </w:r>
          <w:r>
            <w:rPr>
              <w:caps/>
              <w:szCs w:val="22"/>
            </w:rPr>
            <w:t>)</w:t>
          </w: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F170E9">
            <w:rPr>
              <w:noProof/>
            </w:rPr>
            <w:instrText>2</w:instrText>
          </w:r>
          <w:r>
            <w:rPr>
              <w:noProof/>
            </w:rPr>
            <w:fldChar w:fldCharType="end"/>
          </w:r>
          <w:r>
            <w:instrText xml:space="preserve"> = "1" "(</w:instrTex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instrText>2</w:instrText>
          </w:r>
          <w:r>
            <w:rPr>
              <w:noProof/>
            </w:rPr>
            <w:fldChar w:fldCharType="end"/>
          </w:r>
          <w:r>
            <w:instrText>)"</w:instrText>
          </w:r>
          <w:r>
            <w:fldChar w:fldCharType="end"/>
          </w:r>
        </w:p>
      </w:tc>
    </w:tr>
    <w:tr w:rsidR="00167FA3" w14:paraId="295DADBF" w14:textId="77777777">
      <w:trPr>
        <w:cantSplit/>
        <w:trHeight w:hRule="exact" w:val="260"/>
      </w:trPr>
      <w:tc>
        <w:tcPr>
          <w:tcW w:w="5040" w:type="dxa"/>
          <w:vMerge/>
        </w:tcPr>
        <w:p w14:paraId="7A88BC8B" w14:textId="77777777" w:rsidR="00167FA3" w:rsidRDefault="00167FA3">
          <w:pPr>
            <w:pStyle w:val="Alatunniste"/>
          </w:pPr>
        </w:p>
      </w:tc>
      <w:tc>
        <w:tcPr>
          <w:tcW w:w="4320" w:type="dxa"/>
          <w:gridSpan w:val="2"/>
        </w:tcPr>
        <w:p w14:paraId="6AB609C5" w14:textId="77777777" w:rsidR="00167FA3" w:rsidRDefault="00167FA3">
          <w:pPr>
            <w:pStyle w:val="Nimentydenne"/>
          </w:pPr>
        </w:p>
      </w:tc>
      <w:tc>
        <w:tcPr>
          <w:tcW w:w="900" w:type="dxa"/>
        </w:tcPr>
        <w:p w14:paraId="64A1AC59" w14:textId="77777777" w:rsidR="00167FA3" w:rsidRDefault="00167FA3">
          <w:pPr>
            <w:pStyle w:val="Pivmr1"/>
          </w:pPr>
        </w:p>
      </w:tc>
    </w:tr>
    <w:tr w:rsidR="00167FA3" w14:paraId="5CC53D5E" w14:textId="77777777">
      <w:trPr>
        <w:cantSplit/>
        <w:trHeight w:hRule="exact" w:val="260"/>
      </w:trPr>
      <w:tc>
        <w:tcPr>
          <w:tcW w:w="5040" w:type="dxa"/>
          <w:vMerge/>
        </w:tcPr>
        <w:p w14:paraId="09DF42F2" w14:textId="77777777" w:rsidR="00167FA3" w:rsidRDefault="00167FA3">
          <w:pPr>
            <w:pStyle w:val="Alatunniste"/>
          </w:pPr>
        </w:p>
      </w:tc>
      <w:tc>
        <w:tcPr>
          <w:tcW w:w="4320" w:type="dxa"/>
          <w:gridSpan w:val="2"/>
        </w:tcPr>
        <w:p w14:paraId="5517E720" w14:textId="77777777" w:rsidR="00167FA3" w:rsidRDefault="00167FA3">
          <w:pPr>
            <w:pStyle w:val="Alatunniste"/>
          </w:pPr>
        </w:p>
      </w:tc>
      <w:tc>
        <w:tcPr>
          <w:tcW w:w="900" w:type="dxa"/>
        </w:tcPr>
        <w:p w14:paraId="110A8CB9" w14:textId="77777777" w:rsidR="00167FA3" w:rsidRDefault="00167FA3">
          <w:pPr>
            <w:pStyle w:val="Sivunro"/>
          </w:pPr>
        </w:p>
      </w:tc>
    </w:tr>
    <w:tr w:rsidR="00167FA3" w14:paraId="2A2405ED" w14:textId="77777777">
      <w:trPr>
        <w:cantSplit/>
        <w:trHeight w:hRule="exact" w:val="260"/>
      </w:trPr>
      <w:tc>
        <w:tcPr>
          <w:tcW w:w="5040" w:type="dxa"/>
          <w:vMerge/>
        </w:tcPr>
        <w:p w14:paraId="15D026C7" w14:textId="77777777" w:rsidR="00167FA3" w:rsidRDefault="00167FA3">
          <w:pPr>
            <w:pStyle w:val="Alatunniste"/>
          </w:pPr>
        </w:p>
      </w:tc>
      <w:tc>
        <w:tcPr>
          <w:tcW w:w="2250" w:type="dxa"/>
        </w:tcPr>
        <w:p w14:paraId="6D6C5BC9" w14:textId="77777777" w:rsidR="00167FA3" w:rsidRDefault="00167FA3">
          <w:pPr>
            <w:pStyle w:val="Pivmr1"/>
          </w:pPr>
        </w:p>
      </w:tc>
      <w:tc>
        <w:tcPr>
          <w:tcW w:w="2970" w:type="dxa"/>
          <w:gridSpan w:val="2"/>
        </w:tcPr>
        <w:p w14:paraId="710A1066" w14:textId="77777777" w:rsidR="00167FA3" w:rsidRDefault="00167FA3">
          <w:pPr>
            <w:pStyle w:val="Diaarinro"/>
          </w:pPr>
        </w:p>
      </w:tc>
    </w:tr>
  </w:tbl>
  <w:p w14:paraId="43042C17" w14:textId="77777777" w:rsidR="00167FA3" w:rsidRDefault="00167FA3">
    <w:pPr>
      <w:pStyle w:val="Yltunniste"/>
    </w:pPr>
  </w:p>
  <w:p w14:paraId="121C43C7" w14:textId="77777777" w:rsidR="00167FA3" w:rsidRDefault="00167F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89" w:type="dxa"/>
      <w:tblLayout w:type="fixed"/>
      <w:tblLook w:val="01E0" w:firstRow="1" w:lastRow="1" w:firstColumn="1" w:lastColumn="1" w:noHBand="0" w:noVBand="0"/>
    </w:tblPr>
    <w:tblGrid>
      <w:gridCol w:w="4680"/>
      <w:gridCol w:w="2340"/>
      <w:gridCol w:w="2159"/>
      <w:gridCol w:w="900"/>
    </w:tblGrid>
    <w:tr w:rsidR="00167FA3" w14:paraId="5400000F" w14:textId="77777777">
      <w:trPr>
        <w:cantSplit/>
        <w:trHeight w:hRule="exact" w:val="260"/>
      </w:trPr>
      <w:tc>
        <w:tcPr>
          <w:tcW w:w="4680" w:type="dxa"/>
          <w:vMerge w:val="restart"/>
        </w:tcPr>
        <w:p w14:paraId="38BD258A" w14:textId="77777777" w:rsidR="00167FA3" w:rsidRPr="00A7526E" w:rsidRDefault="00167FA3" w:rsidP="000B0B62">
          <w:pPr>
            <w:ind w:left="0"/>
          </w:pPr>
        </w:p>
      </w:tc>
      <w:tc>
        <w:tcPr>
          <w:tcW w:w="4499" w:type="dxa"/>
          <w:gridSpan w:val="2"/>
        </w:tcPr>
        <w:p w14:paraId="4B55F8D2" w14:textId="77777777" w:rsidR="00167FA3" w:rsidRPr="00A7526E" w:rsidRDefault="00167FA3" w:rsidP="00D31B6B">
          <w:pPr>
            <w:pStyle w:val="Asiakirjannimi"/>
            <w:ind w:left="0"/>
            <w:rPr>
              <w:sz w:val="20"/>
              <w:szCs w:val="20"/>
            </w:rPr>
          </w:pPr>
          <w:r w:rsidRPr="00A7526E">
            <w:rPr>
              <w:sz w:val="20"/>
              <w:szCs w:val="20"/>
            </w:rPr>
            <w:t xml:space="preserve">  espoon seudun ympäristöterveys</w:t>
          </w:r>
        </w:p>
      </w:tc>
      <w:tc>
        <w:tcPr>
          <w:tcW w:w="900" w:type="dxa"/>
        </w:tcPr>
        <w:p w14:paraId="3C377A63" w14:textId="55520079" w:rsidR="00167FA3" w:rsidRDefault="00167FA3" w:rsidP="00701106">
          <w:pPr>
            <w:pStyle w:val="Sivunro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A1144">
            <w:rPr>
              <w:noProof/>
            </w:rPr>
            <w:t>1</w:t>
          </w:r>
          <w:r>
            <w:rPr>
              <w:noProof/>
            </w:rP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E1C22">
            <w:rPr>
              <w:noProof/>
            </w:rPr>
            <w:instrText>1</w:instrText>
          </w:r>
          <w:r>
            <w:rPr>
              <w:noProof/>
            </w:rPr>
            <w:fldChar w:fldCharType="end"/>
          </w:r>
          <w:r>
            <w:instrText xml:space="preserve"> = "1" "(</w:instrTex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 w:rsidR="002E1C22">
            <w:rPr>
              <w:noProof/>
            </w:rPr>
            <w:instrText>2</w:instrText>
          </w:r>
          <w:r>
            <w:rPr>
              <w:noProof/>
            </w:rPr>
            <w:fldChar w:fldCharType="end"/>
          </w:r>
          <w:r>
            <w:instrText>)"</w:instrText>
          </w:r>
          <w:r>
            <w:fldChar w:fldCharType="separate"/>
          </w:r>
          <w:r w:rsidR="002E1C22">
            <w:rPr>
              <w:noProof/>
            </w:rPr>
            <w:t>(2)</w:t>
          </w:r>
          <w:r>
            <w:fldChar w:fldCharType="end"/>
          </w:r>
        </w:p>
        <w:p w14:paraId="375F0999" w14:textId="77777777" w:rsidR="00167FA3" w:rsidRDefault="00167FA3" w:rsidP="00701106">
          <w:pPr>
            <w:pStyle w:val="Sivunro"/>
          </w:pPr>
        </w:p>
      </w:tc>
    </w:tr>
    <w:tr w:rsidR="00167FA3" w14:paraId="573316FC" w14:textId="77777777">
      <w:trPr>
        <w:cantSplit/>
        <w:trHeight w:hRule="exact" w:val="260"/>
      </w:trPr>
      <w:tc>
        <w:tcPr>
          <w:tcW w:w="4680" w:type="dxa"/>
          <w:vMerge/>
        </w:tcPr>
        <w:p w14:paraId="1F0F123F" w14:textId="77777777" w:rsidR="00167FA3" w:rsidRPr="00A7526E" w:rsidRDefault="00167FA3" w:rsidP="00701106">
          <w:pPr>
            <w:pStyle w:val="Alatunniste"/>
          </w:pPr>
        </w:p>
      </w:tc>
      <w:tc>
        <w:tcPr>
          <w:tcW w:w="4499" w:type="dxa"/>
          <w:gridSpan w:val="2"/>
        </w:tcPr>
        <w:p w14:paraId="6942C2F6" w14:textId="6F8E46C5" w:rsidR="00167FA3" w:rsidRPr="00A7526E" w:rsidRDefault="00167FA3" w:rsidP="00D31B6B">
          <w:pPr>
            <w:pStyle w:val="Nimentydenne"/>
            <w:ind w:left="0"/>
            <w:rPr>
              <w:sz w:val="20"/>
              <w:szCs w:val="20"/>
            </w:rPr>
          </w:pPr>
          <w:r w:rsidRPr="00A7526E">
            <w:rPr>
              <w:sz w:val="20"/>
              <w:szCs w:val="20"/>
            </w:rPr>
            <w:t xml:space="preserve">  tiedote </w:t>
          </w:r>
          <w:r w:rsidR="00EB2ED1" w:rsidRPr="00A7526E">
            <w:rPr>
              <w:sz w:val="20"/>
              <w:szCs w:val="20"/>
            </w:rPr>
            <w:t>2</w:t>
          </w:r>
        </w:p>
        <w:p w14:paraId="203BC9B7" w14:textId="2BAEBAD8" w:rsidR="00167FA3" w:rsidRPr="00A7526E" w:rsidRDefault="00167FA3" w:rsidP="00D31B6B">
          <w:pPr>
            <w:pStyle w:val="Nimentydenne"/>
            <w:ind w:left="0"/>
            <w:rPr>
              <w:b/>
              <w:sz w:val="20"/>
              <w:szCs w:val="20"/>
            </w:rPr>
          </w:pPr>
          <w:r w:rsidRPr="00A7526E">
            <w:rPr>
              <w:b/>
              <w:sz w:val="20"/>
              <w:szCs w:val="20"/>
            </w:rPr>
            <w:t>tiedote 1</w:t>
          </w:r>
        </w:p>
      </w:tc>
      <w:tc>
        <w:tcPr>
          <w:tcW w:w="900" w:type="dxa"/>
        </w:tcPr>
        <w:p w14:paraId="30B62841" w14:textId="77777777" w:rsidR="00167FA3" w:rsidRDefault="00167FA3" w:rsidP="00701106">
          <w:pPr>
            <w:pStyle w:val="Pivmr1"/>
          </w:pPr>
        </w:p>
      </w:tc>
    </w:tr>
    <w:tr w:rsidR="00167FA3" w14:paraId="7E3997B3" w14:textId="77777777">
      <w:trPr>
        <w:cantSplit/>
        <w:trHeight w:hRule="exact" w:val="260"/>
      </w:trPr>
      <w:tc>
        <w:tcPr>
          <w:tcW w:w="4680" w:type="dxa"/>
          <w:vMerge/>
        </w:tcPr>
        <w:p w14:paraId="5E05A56D" w14:textId="77777777" w:rsidR="00167FA3" w:rsidRDefault="00167FA3" w:rsidP="00701106">
          <w:pPr>
            <w:pStyle w:val="Alatunniste"/>
          </w:pPr>
        </w:p>
      </w:tc>
      <w:tc>
        <w:tcPr>
          <w:tcW w:w="4499" w:type="dxa"/>
          <w:gridSpan w:val="2"/>
        </w:tcPr>
        <w:p w14:paraId="19A8254F" w14:textId="77777777" w:rsidR="00167FA3" w:rsidRDefault="00167FA3" w:rsidP="00D31B6B">
          <w:pPr>
            <w:pStyle w:val="Nimentydenne"/>
            <w:ind w:left="0"/>
          </w:pPr>
        </w:p>
      </w:tc>
      <w:tc>
        <w:tcPr>
          <w:tcW w:w="900" w:type="dxa"/>
        </w:tcPr>
        <w:p w14:paraId="62AC11F4" w14:textId="77777777" w:rsidR="00167FA3" w:rsidRDefault="00167FA3" w:rsidP="00701106">
          <w:pPr>
            <w:pStyle w:val="Sivunro"/>
          </w:pPr>
        </w:p>
      </w:tc>
    </w:tr>
    <w:tr w:rsidR="00167FA3" w14:paraId="10547E1F" w14:textId="77777777">
      <w:trPr>
        <w:cantSplit/>
        <w:trHeight w:hRule="exact" w:val="260"/>
      </w:trPr>
      <w:tc>
        <w:tcPr>
          <w:tcW w:w="4680" w:type="dxa"/>
          <w:vMerge/>
        </w:tcPr>
        <w:p w14:paraId="027DBAF9" w14:textId="77777777" w:rsidR="00167FA3" w:rsidRDefault="00167FA3" w:rsidP="00701106">
          <w:pPr>
            <w:pStyle w:val="Alatunniste"/>
          </w:pPr>
        </w:p>
      </w:tc>
      <w:tc>
        <w:tcPr>
          <w:tcW w:w="2340" w:type="dxa"/>
        </w:tcPr>
        <w:p w14:paraId="2C7A8932" w14:textId="442ED772" w:rsidR="00167FA3" w:rsidRPr="00215665" w:rsidRDefault="004F6D64" w:rsidP="001C1818">
          <w:pPr>
            <w:pStyle w:val="Pivmr1"/>
            <w:rPr>
              <w:sz w:val="20"/>
              <w:szCs w:val="20"/>
            </w:rPr>
          </w:pPr>
          <w:r w:rsidRPr="00A7526E">
            <w:rPr>
              <w:noProof/>
              <w:sz w:val="20"/>
              <w:szCs w:val="20"/>
            </w:rPr>
            <w:fldChar w:fldCharType="begin"/>
          </w:r>
          <w:r w:rsidRPr="00A7526E">
            <w:rPr>
              <w:noProof/>
              <w:sz w:val="20"/>
              <w:szCs w:val="20"/>
            </w:rPr>
            <w:instrText xml:space="preserve"> DATE   \* MERGEFORMAT </w:instrText>
          </w:r>
          <w:r w:rsidRPr="00A7526E">
            <w:rPr>
              <w:noProof/>
              <w:sz w:val="20"/>
              <w:szCs w:val="20"/>
            </w:rPr>
            <w:fldChar w:fldCharType="separate"/>
          </w:r>
          <w:r w:rsidR="00F170E9">
            <w:rPr>
              <w:noProof/>
              <w:sz w:val="20"/>
              <w:szCs w:val="20"/>
            </w:rPr>
            <w:t>16.1.2024</w:t>
          </w:r>
          <w:r w:rsidRPr="00A7526E">
            <w:rPr>
              <w:noProof/>
              <w:sz w:val="20"/>
              <w:szCs w:val="20"/>
            </w:rPr>
            <w:fldChar w:fldCharType="end"/>
          </w:r>
          <w:r w:rsidR="001F547A" w:rsidRPr="00A7526E">
            <w:rPr>
              <w:noProof/>
              <w:sz w:val="20"/>
              <w:szCs w:val="20"/>
            </w:rPr>
            <w:t xml:space="preserve">, </w:t>
          </w:r>
          <w:r w:rsidR="0046779D" w:rsidRPr="00A7526E">
            <w:rPr>
              <w:noProof/>
              <w:sz w:val="20"/>
              <w:szCs w:val="20"/>
            </w:rPr>
            <w:t>KLO</w:t>
          </w:r>
          <w:r w:rsidR="00F170E9">
            <w:rPr>
              <w:noProof/>
              <w:sz w:val="20"/>
              <w:szCs w:val="20"/>
            </w:rPr>
            <w:t xml:space="preserve"> 15</w:t>
          </w:r>
        </w:p>
      </w:tc>
      <w:tc>
        <w:tcPr>
          <w:tcW w:w="3059" w:type="dxa"/>
          <w:gridSpan w:val="2"/>
        </w:tcPr>
        <w:p w14:paraId="73EE197B" w14:textId="77777777" w:rsidR="00167FA3" w:rsidRDefault="00167FA3" w:rsidP="00701106">
          <w:pPr>
            <w:pStyle w:val="Diaarinro"/>
          </w:pPr>
        </w:p>
      </w:tc>
    </w:tr>
  </w:tbl>
  <w:p w14:paraId="1477173F" w14:textId="6299F31E" w:rsidR="00167FA3" w:rsidRDefault="00167FA3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0" allowOverlap="0" wp14:anchorId="157FF8F1" wp14:editId="697DF850">
          <wp:simplePos x="0" y="0"/>
          <wp:positionH relativeFrom="page">
            <wp:posOffset>474345</wp:posOffset>
          </wp:positionH>
          <wp:positionV relativeFrom="page">
            <wp:posOffset>467995</wp:posOffset>
          </wp:positionV>
          <wp:extent cx="1257300" cy="647700"/>
          <wp:effectExtent l="0" t="0" r="0" b="0"/>
          <wp:wrapNone/>
          <wp:docPr id="21" name="Kuva 21" descr="E_lomaketunnu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E_lomaketunnu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C39744" w14:textId="77777777" w:rsidR="00167FA3" w:rsidRDefault="00167F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DAE260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E672F6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B4BA28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00012B2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762B38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40AD9C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2A3A18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B60DE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BE430A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605642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B2E5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37E229A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ED12446"/>
    <w:multiLevelType w:val="multilevel"/>
    <w:tmpl w:val="04090023"/>
    <w:styleLink w:val="Artikkeliosa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14D2730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2F812F5F"/>
    <w:multiLevelType w:val="hybridMultilevel"/>
    <w:tmpl w:val="03A2B1C8"/>
    <w:lvl w:ilvl="0" w:tplc="040B000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55" w:hanging="360"/>
      </w:pPr>
      <w:rPr>
        <w:rFonts w:ascii="Wingdings" w:hAnsi="Wingdings" w:hint="default"/>
      </w:rPr>
    </w:lvl>
  </w:abstractNum>
  <w:abstractNum w:abstractNumId="15" w15:restartNumberingAfterBreak="0">
    <w:nsid w:val="38473B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1FE453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7CC14AEE"/>
    <w:multiLevelType w:val="hybridMultilevel"/>
    <w:tmpl w:val="B2C0ED9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 w16cid:durableId="721829260">
    <w:abstractNumId w:val="9"/>
  </w:num>
  <w:num w:numId="2" w16cid:durableId="615448990">
    <w:abstractNumId w:val="7"/>
  </w:num>
  <w:num w:numId="3" w16cid:durableId="1734231391">
    <w:abstractNumId w:val="6"/>
  </w:num>
  <w:num w:numId="4" w16cid:durableId="277224536">
    <w:abstractNumId w:val="5"/>
  </w:num>
  <w:num w:numId="5" w16cid:durableId="669941004">
    <w:abstractNumId w:val="4"/>
  </w:num>
  <w:num w:numId="6" w16cid:durableId="1020551426">
    <w:abstractNumId w:val="8"/>
  </w:num>
  <w:num w:numId="7" w16cid:durableId="1469670460">
    <w:abstractNumId w:val="3"/>
  </w:num>
  <w:num w:numId="8" w16cid:durableId="618101970">
    <w:abstractNumId w:val="2"/>
  </w:num>
  <w:num w:numId="9" w16cid:durableId="274141250">
    <w:abstractNumId w:val="1"/>
  </w:num>
  <w:num w:numId="10" w16cid:durableId="1885017295">
    <w:abstractNumId w:val="0"/>
  </w:num>
  <w:num w:numId="11" w16cid:durableId="604583495">
    <w:abstractNumId w:val="10"/>
  </w:num>
  <w:num w:numId="12" w16cid:durableId="1349675536">
    <w:abstractNumId w:val="16"/>
  </w:num>
  <w:num w:numId="13" w16cid:durableId="1870217685">
    <w:abstractNumId w:val="11"/>
  </w:num>
  <w:num w:numId="14" w16cid:durableId="663581575">
    <w:abstractNumId w:val="13"/>
  </w:num>
  <w:num w:numId="15" w16cid:durableId="652755119">
    <w:abstractNumId w:val="15"/>
  </w:num>
  <w:num w:numId="16" w16cid:durableId="1098603815">
    <w:abstractNumId w:val="12"/>
  </w:num>
  <w:num w:numId="17" w16cid:durableId="1256785334">
    <w:abstractNumId w:val="17"/>
  </w:num>
  <w:num w:numId="18" w16cid:durableId="9975408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5670"/>
  <w:hyphenationZone w:val="425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4E6"/>
    <w:rsid w:val="00003891"/>
    <w:rsid w:val="00014989"/>
    <w:rsid w:val="00021E44"/>
    <w:rsid w:val="000411A5"/>
    <w:rsid w:val="000476CA"/>
    <w:rsid w:val="00062FD2"/>
    <w:rsid w:val="00086DF9"/>
    <w:rsid w:val="000927C9"/>
    <w:rsid w:val="000A144A"/>
    <w:rsid w:val="000A3F20"/>
    <w:rsid w:val="000A6EC9"/>
    <w:rsid w:val="000B0B62"/>
    <w:rsid w:val="000B121D"/>
    <w:rsid w:val="000B7BA1"/>
    <w:rsid w:val="000D2C75"/>
    <w:rsid w:val="000E2A1C"/>
    <w:rsid w:val="000E7394"/>
    <w:rsid w:val="000F6D8B"/>
    <w:rsid w:val="00115850"/>
    <w:rsid w:val="00140FB7"/>
    <w:rsid w:val="00151079"/>
    <w:rsid w:val="00167FA3"/>
    <w:rsid w:val="001758B3"/>
    <w:rsid w:val="00186A9A"/>
    <w:rsid w:val="00195FEE"/>
    <w:rsid w:val="001A2CB1"/>
    <w:rsid w:val="001C1818"/>
    <w:rsid w:val="001E4C63"/>
    <w:rsid w:val="001F547A"/>
    <w:rsid w:val="0020223D"/>
    <w:rsid w:val="00214EB0"/>
    <w:rsid w:val="00215665"/>
    <w:rsid w:val="002158B6"/>
    <w:rsid w:val="00226A58"/>
    <w:rsid w:val="002969AF"/>
    <w:rsid w:val="002A054F"/>
    <w:rsid w:val="002A1144"/>
    <w:rsid w:val="002B3F17"/>
    <w:rsid w:val="002D1695"/>
    <w:rsid w:val="002D4D55"/>
    <w:rsid w:val="002E1C22"/>
    <w:rsid w:val="002E38D1"/>
    <w:rsid w:val="002F340B"/>
    <w:rsid w:val="00321519"/>
    <w:rsid w:val="003272BA"/>
    <w:rsid w:val="003345D3"/>
    <w:rsid w:val="00352277"/>
    <w:rsid w:val="00353640"/>
    <w:rsid w:val="0035793F"/>
    <w:rsid w:val="00367CD4"/>
    <w:rsid w:val="003705AF"/>
    <w:rsid w:val="00397B52"/>
    <w:rsid w:val="003A1FE5"/>
    <w:rsid w:val="003A3E8D"/>
    <w:rsid w:val="003C15E6"/>
    <w:rsid w:val="003C4E79"/>
    <w:rsid w:val="003C6AC0"/>
    <w:rsid w:val="003D039B"/>
    <w:rsid w:val="003D0EC2"/>
    <w:rsid w:val="003D5F73"/>
    <w:rsid w:val="003D767A"/>
    <w:rsid w:val="003E062A"/>
    <w:rsid w:val="003E0945"/>
    <w:rsid w:val="003F16C3"/>
    <w:rsid w:val="00411BB7"/>
    <w:rsid w:val="0043045A"/>
    <w:rsid w:val="0046509A"/>
    <w:rsid w:val="0046597F"/>
    <w:rsid w:val="00466667"/>
    <w:rsid w:val="0046779D"/>
    <w:rsid w:val="004729E3"/>
    <w:rsid w:val="00484587"/>
    <w:rsid w:val="00485772"/>
    <w:rsid w:val="004A6268"/>
    <w:rsid w:val="004C48D0"/>
    <w:rsid w:val="004D13C1"/>
    <w:rsid w:val="004E2CF9"/>
    <w:rsid w:val="004F6D64"/>
    <w:rsid w:val="00537641"/>
    <w:rsid w:val="00542EEB"/>
    <w:rsid w:val="00547E64"/>
    <w:rsid w:val="0056160E"/>
    <w:rsid w:val="00575E10"/>
    <w:rsid w:val="005857A1"/>
    <w:rsid w:val="00593C08"/>
    <w:rsid w:val="005A29D5"/>
    <w:rsid w:val="005B1105"/>
    <w:rsid w:val="005C5D54"/>
    <w:rsid w:val="005E4210"/>
    <w:rsid w:val="005F51CA"/>
    <w:rsid w:val="00614328"/>
    <w:rsid w:val="00630750"/>
    <w:rsid w:val="006631AD"/>
    <w:rsid w:val="00672A27"/>
    <w:rsid w:val="00673A6B"/>
    <w:rsid w:val="00674F45"/>
    <w:rsid w:val="00682303"/>
    <w:rsid w:val="00685DFE"/>
    <w:rsid w:val="00693464"/>
    <w:rsid w:val="006B00A8"/>
    <w:rsid w:val="006B06D5"/>
    <w:rsid w:val="006B68BF"/>
    <w:rsid w:val="006B739E"/>
    <w:rsid w:val="006B74E4"/>
    <w:rsid w:val="006D7877"/>
    <w:rsid w:val="006F042B"/>
    <w:rsid w:val="00701106"/>
    <w:rsid w:val="00710E70"/>
    <w:rsid w:val="0071546D"/>
    <w:rsid w:val="0073156F"/>
    <w:rsid w:val="00752993"/>
    <w:rsid w:val="007626BC"/>
    <w:rsid w:val="00763453"/>
    <w:rsid w:val="007855C6"/>
    <w:rsid w:val="00795AF4"/>
    <w:rsid w:val="007B3461"/>
    <w:rsid w:val="007C4F90"/>
    <w:rsid w:val="007F1D01"/>
    <w:rsid w:val="00813DB8"/>
    <w:rsid w:val="00814A4C"/>
    <w:rsid w:val="008370DD"/>
    <w:rsid w:val="008527EB"/>
    <w:rsid w:val="00857A84"/>
    <w:rsid w:val="00864EEA"/>
    <w:rsid w:val="00872805"/>
    <w:rsid w:val="00876030"/>
    <w:rsid w:val="008814D6"/>
    <w:rsid w:val="00881C0D"/>
    <w:rsid w:val="00882227"/>
    <w:rsid w:val="00887222"/>
    <w:rsid w:val="008A0D94"/>
    <w:rsid w:val="008B3715"/>
    <w:rsid w:val="008D0676"/>
    <w:rsid w:val="008D15FF"/>
    <w:rsid w:val="008D2A7C"/>
    <w:rsid w:val="008E253A"/>
    <w:rsid w:val="008E6931"/>
    <w:rsid w:val="00911E8D"/>
    <w:rsid w:val="00912733"/>
    <w:rsid w:val="00924361"/>
    <w:rsid w:val="00930775"/>
    <w:rsid w:val="00944F8C"/>
    <w:rsid w:val="00945681"/>
    <w:rsid w:val="00954AB3"/>
    <w:rsid w:val="00957FB6"/>
    <w:rsid w:val="00966A74"/>
    <w:rsid w:val="00967CDA"/>
    <w:rsid w:val="00992718"/>
    <w:rsid w:val="00992F96"/>
    <w:rsid w:val="009C6571"/>
    <w:rsid w:val="009D0461"/>
    <w:rsid w:val="009D14CB"/>
    <w:rsid w:val="009D47F1"/>
    <w:rsid w:val="009E2FB3"/>
    <w:rsid w:val="009E517A"/>
    <w:rsid w:val="009E6832"/>
    <w:rsid w:val="00A0388E"/>
    <w:rsid w:val="00A04830"/>
    <w:rsid w:val="00A256DC"/>
    <w:rsid w:val="00A3022B"/>
    <w:rsid w:val="00A41103"/>
    <w:rsid w:val="00A46D8B"/>
    <w:rsid w:val="00A666F2"/>
    <w:rsid w:val="00A67555"/>
    <w:rsid w:val="00A721F9"/>
    <w:rsid w:val="00A75102"/>
    <w:rsid w:val="00A7526E"/>
    <w:rsid w:val="00AA36E1"/>
    <w:rsid w:val="00AC35BA"/>
    <w:rsid w:val="00AE56D7"/>
    <w:rsid w:val="00B23218"/>
    <w:rsid w:val="00B4005F"/>
    <w:rsid w:val="00B4075B"/>
    <w:rsid w:val="00B41A1E"/>
    <w:rsid w:val="00B664BD"/>
    <w:rsid w:val="00B77A23"/>
    <w:rsid w:val="00B80490"/>
    <w:rsid w:val="00B868AD"/>
    <w:rsid w:val="00BA33FC"/>
    <w:rsid w:val="00BC368B"/>
    <w:rsid w:val="00BD32A0"/>
    <w:rsid w:val="00BE57E7"/>
    <w:rsid w:val="00C03FC6"/>
    <w:rsid w:val="00C05A2D"/>
    <w:rsid w:val="00C40ABB"/>
    <w:rsid w:val="00C40B31"/>
    <w:rsid w:val="00C662E7"/>
    <w:rsid w:val="00C73BE5"/>
    <w:rsid w:val="00C773DA"/>
    <w:rsid w:val="00C9046B"/>
    <w:rsid w:val="00C914E6"/>
    <w:rsid w:val="00C93485"/>
    <w:rsid w:val="00CA04CD"/>
    <w:rsid w:val="00CE12C6"/>
    <w:rsid w:val="00CF2313"/>
    <w:rsid w:val="00D03F01"/>
    <w:rsid w:val="00D1259D"/>
    <w:rsid w:val="00D1586A"/>
    <w:rsid w:val="00D31B6B"/>
    <w:rsid w:val="00D352B5"/>
    <w:rsid w:val="00D45C65"/>
    <w:rsid w:val="00D5407E"/>
    <w:rsid w:val="00D74C38"/>
    <w:rsid w:val="00D93538"/>
    <w:rsid w:val="00DA474A"/>
    <w:rsid w:val="00DB1820"/>
    <w:rsid w:val="00DB61E8"/>
    <w:rsid w:val="00DF1039"/>
    <w:rsid w:val="00DF49E7"/>
    <w:rsid w:val="00E35521"/>
    <w:rsid w:val="00E358A0"/>
    <w:rsid w:val="00E43E9B"/>
    <w:rsid w:val="00E46E50"/>
    <w:rsid w:val="00E47FE8"/>
    <w:rsid w:val="00E60407"/>
    <w:rsid w:val="00E61531"/>
    <w:rsid w:val="00EB0B58"/>
    <w:rsid w:val="00EB2413"/>
    <w:rsid w:val="00EB2ED1"/>
    <w:rsid w:val="00EF36C1"/>
    <w:rsid w:val="00F1593E"/>
    <w:rsid w:val="00F170E9"/>
    <w:rsid w:val="00F178C4"/>
    <w:rsid w:val="00F424BE"/>
    <w:rsid w:val="00F4764C"/>
    <w:rsid w:val="00F67FE9"/>
    <w:rsid w:val="00F71FBB"/>
    <w:rsid w:val="00F74C6B"/>
    <w:rsid w:val="00F85268"/>
    <w:rsid w:val="00F8551F"/>
    <w:rsid w:val="00F85D0B"/>
    <w:rsid w:val="00F85FF9"/>
    <w:rsid w:val="00F902E9"/>
    <w:rsid w:val="00FA1446"/>
    <w:rsid w:val="00FA1741"/>
    <w:rsid w:val="00FD07C9"/>
    <w:rsid w:val="00FE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2E29779E"/>
  <w15:docId w15:val="{87E357A0-BCD4-4164-BB64-ADDB4276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utoRedefine/>
    <w:qFormat/>
    <w:rsid w:val="004C48D0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rFonts w:ascii="Arial" w:hAnsi="Arial"/>
      <w:sz w:val="22"/>
      <w:szCs w:val="18"/>
    </w:rPr>
  </w:style>
  <w:style w:type="paragraph" w:styleId="Otsikko1">
    <w:name w:val="heading 1"/>
    <w:basedOn w:val="Normaali"/>
    <w:next w:val="Normaali"/>
    <w:qFormat/>
    <w:rsid w:val="004C48D0"/>
    <w:pPr>
      <w:keepNext/>
      <w:spacing w:before="240" w:after="120" w:line="240" w:lineRule="auto"/>
      <w:outlineLvl w:val="0"/>
    </w:pPr>
    <w:rPr>
      <w:rFonts w:cs="Arial"/>
      <w:b/>
      <w:bCs/>
      <w:caps/>
      <w:kern w:val="32"/>
      <w:szCs w:val="22"/>
    </w:rPr>
  </w:style>
  <w:style w:type="paragraph" w:styleId="Otsikko2">
    <w:name w:val="heading 2"/>
    <w:basedOn w:val="Otsikko1"/>
    <w:next w:val="Normaali"/>
    <w:qFormat/>
    <w:rsid w:val="004C48D0"/>
    <w:pPr>
      <w:spacing w:before="60" w:after="60"/>
      <w:outlineLvl w:val="1"/>
    </w:pPr>
    <w:rPr>
      <w:caps w:val="0"/>
      <w:kern w:val="0"/>
    </w:rPr>
  </w:style>
  <w:style w:type="paragraph" w:styleId="Otsikko3">
    <w:name w:val="heading 3"/>
    <w:basedOn w:val="Normaali"/>
    <w:next w:val="Normaali"/>
    <w:qFormat/>
    <w:rsid w:val="004C48D0"/>
    <w:pPr>
      <w:keepNext/>
      <w:spacing w:before="120" w:after="60" w:line="240" w:lineRule="auto"/>
      <w:outlineLvl w:val="2"/>
    </w:pPr>
    <w:rPr>
      <w:rFonts w:cs="Arial"/>
      <w:bCs/>
      <w:caps/>
      <w:szCs w:val="22"/>
    </w:rPr>
  </w:style>
  <w:style w:type="paragraph" w:styleId="Otsikko4">
    <w:name w:val="heading 4"/>
    <w:basedOn w:val="Normaali"/>
    <w:next w:val="Normaali"/>
    <w:qFormat/>
    <w:rsid w:val="004C48D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tsikko5">
    <w:name w:val="heading 5"/>
    <w:basedOn w:val="Normaali"/>
    <w:next w:val="Normaali"/>
    <w:qFormat/>
    <w:rsid w:val="004C48D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4C48D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tsikko7">
    <w:name w:val="heading 7"/>
    <w:basedOn w:val="Normaali"/>
    <w:next w:val="Normaali"/>
    <w:qFormat/>
    <w:rsid w:val="004C48D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tsikko8">
    <w:name w:val="heading 8"/>
    <w:basedOn w:val="Normaali"/>
    <w:next w:val="Normaali"/>
    <w:qFormat/>
    <w:rsid w:val="004C48D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tsikko9">
    <w:name w:val="heading 9"/>
    <w:basedOn w:val="Normaali"/>
    <w:next w:val="Normaali"/>
    <w:qFormat/>
    <w:rsid w:val="004C48D0"/>
    <w:pPr>
      <w:spacing w:before="240" w:after="60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semiHidden/>
    <w:rsid w:val="004C48D0"/>
    <w:pPr>
      <w:tabs>
        <w:tab w:val="left" w:pos="1134"/>
      </w:tabs>
    </w:pPr>
    <w:rPr>
      <w:caps/>
      <w:sz w:val="14"/>
      <w:szCs w:val="14"/>
    </w:rPr>
  </w:style>
  <w:style w:type="paragraph" w:styleId="Yltunniste">
    <w:name w:val="header"/>
    <w:basedOn w:val="Normaali"/>
    <w:semiHidden/>
    <w:rsid w:val="004C48D0"/>
  </w:style>
  <w:style w:type="paragraph" w:styleId="Asiakirjanrakenneruutu">
    <w:name w:val="Document Map"/>
    <w:basedOn w:val="Normaali"/>
    <w:semiHidden/>
    <w:rsid w:val="004C48D0"/>
    <w:pPr>
      <w:shd w:val="clear" w:color="auto" w:fill="000080"/>
    </w:pPr>
    <w:rPr>
      <w:rFonts w:ascii="Tahoma" w:hAnsi="Tahoma" w:cs="Tahoma"/>
    </w:rPr>
  </w:style>
  <w:style w:type="character" w:customStyle="1" w:styleId="CharChar">
    <w:name w:val="Char Char"/>
    <w:basedOn w:val="Kappaleenoletusfontti"/>
    <w:semiHidden/>
    <w:rsid w:val="004C48D0"/>
    <w:rPr>
      <w:rFonts w:ascii="Arial" w:hAnsi="Arial"/>
      <w:sz w:val="22"/>
      <w:szCs w:val="22"/>
      <w:lang w:val="fi-FI" w:eastAsia="fi-FI" w:bidi="ar-SA"/>
    </w:rPr>
  </w:style>
  <w:style w:type="character" w:customStyle="1" w:styleId="AlatunnisteCharChar">
    <w:name w:val="Alatunniste Char Char"/>
    <w:basedOn w:val="Kappaleenoletusfontti"/>
    <w:semiHidden/>
    <w:rsid w:val="004C48D0"/>
    <w:rPr>
      <w:rFonts w:ascii="Arial" w:hAnsi="Arial"/>
      <w:caps/>
      <w:sz w:val="14"/>
      <w:szCs w:val="14"/>
      <w:lang w:val="fi-FI" w:eastAsia="fi-FI" w:bidi="ar-SA"/>
    </w:rPr>
  </w:style>
  <w:style w:type="paragraph" w:customStyle="1" w:styleId="Vastaanottajanosoite">
    <w:name w:val="Vastaanottajan osoite"/>
    <w:basedOn w:val="Normaali"/>
    <w:rsid w:val="004C48D0"/>
    <w:pPr>
      <w:spacing w:line="240" w:lineRule="exact"/>
      <w:ind w:left="0"/>
    </w:pPr>
  </w:style>
  <w:style w:type="paragraph" w:styleId="Leipteksti">
    <w:name w:val="Body Text"/>
    <w:basedOn w:val="Normaali"/>
    <w:semiHidden/>
    <w:rsid w:val="004C48D0"/>
    <w:pPr>
      <w:tabs>
        <w:tab w:val="left" w:pos="2592"/>
        <w:tab w:val="left" w:pos="3888"/>
      </w:tabs>
      <w:spacing w:line="240" w:lineRule="auto"/>
      <w:ind w:left="1296"/>
    </w:pPr>
  </w:style>
  <w:style w:type="paragraph" w:styleId="Seliteteksti">
    <w:name w:val="Balloon Text"/>
    <w:basedOn w:val="Normaali"/>
    <w:semiHidden/>
    <w:rsid w:val="004C48D0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semiHidden/>
    <w:rsid w:val="004C48D0"/>
    <w:rPr>
      <w:color w:val="0000FF"/>
      <w:u w:val="single"/>
    </w:rPr>
  </w:style>
  <w:style w:type="paragraph" w:customStyle="1" w:styleId="Asiakirjannimi">
    <w:name w:val="Asiakirjan nimi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</w:pPr>
    <w:rPr>
      <w:caps/>
    </w:rPr>
  </w:style>
  <w:style w:type="paragraph" w:customStyle="1" w:styleId="Nimentydenne">
    <w:name w:val="Nimen täydenne"/>
    <w:basedOn w:val="Asiakirjannimi"/>
    <w:rsid w:val="004C48D0"/>
    <w:pPr>
      <w:tabs>
        <w:tab w:val="left" w:pos="2552"/>
        <w:tab w:val="left" w:pos="4253"/>
        <w:tab w:val="left" w:pos="5954"/>
        <w:tab w:val="left" w:pos="7655"/>
      </w:tabs>
    </w:pPr>
  </w:style>
  <w:style w:type="paragraph" w:customStyle="1" w:styleId="Pivmr1">
    <w:name w:val="Päivämäärä1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</w:pPr>
  </w:style>
  <w:style w:type="paragraph" w:customStyle="1" w:styleId="Diaarinro">
    <w:name w:val="Diaarinro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</w:pPr>
    <w:rPr>
      <w:caps/>
    </w:rPr>
  </w:style>
  <w:style w:type="paragraph" w:customStyle="1" w:styleId="Sivunro">
    <w:name w:val="Sivunro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  <w:jc w:val="right"/>
    </w:pPr>
  </w:style>
  <w:style w:type="paragraph" w:customStyle="1" w:styleId="Sisennetty">
    <w:name w:val="Sisennetty"/>
    <w:basedOn w:val="Normaali"/>
    <w:rsid w:val="004C48D0"/>
    <w:pPr>
      <w:tabs>
        <w:tab w:val="clear" w:pos="2552"/>
        <w:tab w:val="clear" w:pos="4253"/>
        <w:tab w:val="clear" w:pos="5954"/>
        <w:tab w:val="clear" w:pos="7655"/>
        <w:tab w:val="left" w:pos="2592"/>
        <w:tab w:val="left" w:pos="3888"/>
      </w:tabs>
      <w:spacing w:line="240" w:lineRule="auto"/>
      <w:ind w:left="1304"/>
    </w:pPr>
    <w:rPr>
      <w:szCs w:val="20"/>
    </w:rPr>
  </w:style>
  <w:style w:type="paragraph" w:customStyle="1" w:styleId="Potsikko">
    <w:name w:val="Pääotsikko"/>
    <w:basedOn w:val="Normaali"/>
    <w:next w:val="Sisennetty"/>
    <w:rsid w:val="00C914E6"/>
    <w:pPr>
      <w:spacing w:before="480" w:after="240" w:line="240" w:lineRule="auto"/>
      <w:ind w:left="181"/>
    </w:pPr>
    <w:rPr>
      <w:b/>
      <w:caps/>
    </w:rPr>
  </w:style>
  <w:style w:type="paragraph" w:styleId="Lohkoteksti">
    <w:name w:val="Block Text"/>
    <w:basedOn w:val="Normaali"/>
    <w:semiHidden/>
    <w:rsid w:val="004C48D0"/>
    <w:pPr>
      <w:spacing w:after="120"/>
      <w:ind w:left="1440" w:right="1440"/>
    </w:pPr>
  </w:style>
  <w:style w:type="paragraph" w:styleId="Leipteksti2">
    <w:name w:val="Body Text 2"/>
    <w:basedOn w:val="Normaali"/>
    <w:semiHidden/>
    <w:rsid w:val="004C48D0"/>
    <w:pPr>
      <w:spacing w:after="120" w:line="480" w:lineRule="auto"/>
    </w:pPr>
  </w:style>
  <w:style w:type="paragraph" w:styleId="Leipteksti3">
    <w:name w:val="Body Text 3"/>
    <w:basedOn w:val="Normaali"/>
    <w:semiHidden/>
    <w:rsid w:val="004C48D0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semiHidden/>
    <w:rsid w:val="004C48D0"/>
    <w:pPr>
      <w:tabs>
        <w:tab w:val="clear" w:pos="2592"/>
        <w:tab w:val="clear" w:pos="3888"/>
      </w:tabs>
      <w:spacing w:after="120" w:line="360" w:lineRule="auto"/>
      <w:ind w:left="0" w:firstLine="210"/>
    </w:pPr>
  </w:style>
  <w:style w:type="paragraph" w:styleId="Sisennettyleipteksti">
    <w:name w:val="Body Text Indent"/>
    <w:basedOn w:val="Normaali"/>
    <w:semiHidden/>
    <w:rsid w:val="004C48D0"/>
    <w:pPr>
      <w:spacing w:after="120"/>
      <w:ind w:left="283"/>
    </w:pPr>
  </w:style>
  <w:style w:type="paragraph" w:styleId="Leiptekstin1rivinsisennys2">
    <w:name w:val="Body Text First Indent 2"/>
    <w:basedOn w:val="Sisennettyleipteksti"/>
    <w:semiHidden/>
    <w:rsid w:val="004C48D0"/>
    <w:pPr>
      <w:ind w:firstLine="210"/>
    </w:pPr>
  </w:style>
  <w:style w:type="paragraph" w:styleId="Sisennettyleipteksti2">
    <w:name w:val="Body Text Indent 2"/>
    <w:basedOn w:val="Normaali"/>
    <w:semiHidden/>
    <w:rsid w:val="004C48D0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semiHidden/>
    <w:rsid w:val="004C48D0"/>
    <w:pPr>
      <w:spacing w:after="120"/>
      <w:ind w:left="283"/>
    </w:pPr>
    <w:rPr>
      <w:sz w:val="16"/>
      <w:szCs w:val="16"/>
    </w:rPr>
  </w:style>
  <w:style w:type="paragraph" w:styleId="Lopetus">
    <w:name w:val="Closing"/>
    <w:basedOn w:val="Normaali"/>
    <w:semiHidden/>
    <w:rsid w:val="004C48D0"/>
    <w:pPr>
      <w:ind w:left="4252"/>
    </w:pPr>
  </w:style>
  <w:style w:type="paragraph" w:styleId="Pivmr">
    <w:name w:val="Date"/>
    <w:basedOn w:val="Normaali"/>
    <w:next w:val="Normaali"/>
    <w:semiHidden/>
    <w:rsid w:val="004C48D0"/>
  </w:style>
  <w:style w:type="paragraph" w:styleId="Viestinallekirjoitus">
    <w:name w:val="E-mail Signature"/>
    <w:basedOn w:val="Normaali"/>
    <w:semiHidden/>
    <w:rsid w:val="004C48D0"/>
  </w:style>
  <w:style w:type="character" w:styleId="Korostus">
    <w:name w:val="Emphasis"/>
    <w:basedOn w:val="Kappaleenoletusfontti"/>
    <w:qFormat/>
    <w:rsid w:val="004C48D0"/>
    <w:rPr>
      <w:i/>
      <w:iCs/>
    </w:rPr>
  </w:style>
  <w:style w:type="paragraph" w:styleId="Kirjekuorenosoite">
    <w:name w:val="envelope address"/>
    <w:basedOn w:val="Normaali"/>
    <w:semiHidden/>
    <w:rsid w:val="004C48D0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Kirjekuorenpalautusosoite">
    <w:name w:val="envelope return"/>
    <w:basedOn w:val="Normaali"/>
    <w:semiHidden/>
    <w:rsid w:val="004C48D0"/>
    <w:rPr>
      <w:rFonts w:cs="Arial"/>
      <w:sz w:val="20"/>
      <w:szCs w:val="20"/>
    </w:rPr>
  </w:style>
  <w:style w:type="character" w:styleId="AvattuHyperlinkki">
    <w:name w:val="FollowedHyperlink"/>
    <w:basedOn w:val="Kappaleenoletusfontti"/>
    <w:semiHidden/>
    <w:rsid w:val="004C48D0"/>
    <w:rPr>
      <w:color w:val="FF0000"/>
      <w:u w:val="single"/>
    </w:rPr>
  </w:style>
  <w:style w:type="character" w:styleId="HTML-akronyymi">
    <w:name w:val="HTML Acronym"/>
    <w:basedOn w:val="Kappaleenoletusfontti"/>
    <w:semiHidden/>
    <w:rsid w:val="004C48D0"/>
  </w:style>
  <w:style w:type="paragraph" w:styleId="HTML-osoite">
    <w:name w:val="HTML Address"/>
    <w:basedOn w:val="Normaali"/>
    <w:semiHidden/>
    <w:rsid w:val="004C48D0"/>
    <w:rPr>
      <w:i/>
      <w:iCs/>
    </w:rPr>
  </w:style>
  <w:style w:type="character" w:styleId="HTML-lainaus">
    <w:name w:val="HTML Cite"/>
    <w:basedOn w:val="Kappaleenoletusfontti"/>
    <w:semiHidden/>
    <w:rsid w:val="004C48D0"/>
    <w:rPr>
      <w:i/>
      <w:iCs/>
    </w:rPr>
  </w:style>
  <w:style w:type="character" w:styleId="HTML-koodi">
    <w:name w:val="HTML Code"/>
    <w:basedOn w:val="Kappaleenoletusfontti"/>
    <w:semiHidden/>
    <w:rsid w:val="004C48D0"/>
    <w:rPr>
      <w:rFonts w:ascii="Courier New" w:hAnsi="Courier New" w:cs="Courier New"/>
      <w:sz w:val="20"/>
      <w:szCs w:val="20"/>
    </w:rPr>
  </w:style>
  <w:style w:type="character" w:styleId="HTML-mrittely">
    <w:name w:val="HTML Definition"/>
    <w:basedOn w:val="Kappaleenoletusfontti"/>
    <w:semiHidden/>
    <w:rsid w:val="004C48D0"/>
    <w:rPr>
      <w:i/>
      <w:iCs/>
    </w:rPr>
  </w:style>
  <w:style w:type="character" w:styleId="HTML-nppimist">
    <w:name w:val="HTML Keyboard"/>
    <w:basedOn w:val="Kappaleenoletusfontti"/>
    <w:semiHidden/>
    <w:rsid w:val="004C48D0"/>
    <w:rPr>
      <w:rFonts w:ascii="Courier New" w:hAnsi="Courier New" w:cs="Courier New"/>
      <w:sz w:val="20"/>
      <w:szCs w:val="20"/>
    </w:rPr>
  </w:style>
  <w:style w:type="paragraph" w:styleId="HTML-esimuotoiltu">
    <w:name w:val="HTML Preformatted"/>
    <w:basedOn w:val="Normaali"/>
    <w:semiHidden/>
    <w:rsid w:val="004C48D0"/>
    <w:rPr>
      <w:rFonts w:ascii="Courier New" w:hAnsi="Courier New" w:cs="Courier New"/>
      <w:sz w:val="20"/>
      <w:szCs w:val="20"/>
    </w:rPr>
  </w:style>
  <w:style w:type="character" w:styleId="HTML-malli">
    <w:name w:val="HTML Sample"/>
    <w:basedOn w:val="Kappaleenoletusfontti"/>
    <w:semiHidden/>
    <w:rsid w:val="004C48D0"/>
    <w:rPr>
      <w:rFonts w:ascii="Courier New" w:hAnsi="Courier New" w:cs="Courier New"/>
    </w:rPr>
  </w:style>
  <w:style w:type="character" w:styleId="HTML-kirjoituskone">
    <w:name w:val="HTML Typewriter"/>
    <w:basedOn w:val="Kappaleenoletusfontti"/>
    <w:semiHidden/>
    <w:rsid w:val="004C48D0"/>
    <w:rPr>
      <w:rFonts w:ascii="Courier New" w:hAnsi="Courier New" w:cs="Courier New"/>
      <w:sz w:val="20"/>
      <w:szCs w:val="20"/>
    </w:rPr>
  </w:style>
  <w:style w:type="character" w:styleId="HTML-muuttuja">
    <w:name w:val="HTML Variable"/>
    <w:basedOn w:val="Kappaleenoletusfontti"/>
    <w:semiHidden/>
    <w:rsid w:val="004C48D0"/>
    <w:rPr>
      <w:i/>
      <w:iCs/>
    </w:rPr>
  </w:style>
  <w:style w:type="character" w:styleId="Rivinumero">
    <w:name w:val="line number"/>
    <w:basedOn w:val="Kappaleenoletusfontti"/>
    <w:semiHidden/>
    <w:rsid w:val="004C48D0"/>
  </w:style>
  <w:style w:type="paragraph" w:styleId="Luettelo">
    <w:name w:val="List"/>
    <w:basedOn w:val="Normaali"/>
    <w:semiHidden/>
    <w:rsid w:val="004C48D0"/>
    <w:pPr>
      <w:ind w:left="283" w:hanging="283"/>
    </w:pPr>
  </w:style>
  <w:style w:type="paragraph" w:styleId="Luettelo2">
    <w:name w:val="List 2"/>
    <w:basedOn w:val="Normaali"/>
    <w:semiHidden/>
    <w:rsid w:val="004C48D0"/>
    <w:pPr>
      <w:ind w:left="566" w:hanging="283"/>
    </w:pPr>
  </w:style>
  <w:style w:type="paragraph" w:styleId="Luettelo3">
    <w:name w:val="List 3"/>
    <w:basedOn w:val="Normaali"/>
    <w:semiHidden/>
    <w:rsid w:val="004C48D0"/>
    <w:pPr>
      <w:ind w:left="849" w:hanging="283"/>
    </w:pPr>
  </w:style>
  <w:style w:type="paragraph" w:styleId="Luettelo4">
    <w:name w:val="List 4"/>
    <w:basedOn w:val="Normaali"/>
    <w:semiHidden/>
    <w:rsid w:val="004C48D0"/>
    <w:pPr>
      <w:ind w:left="1132" w:hanging="283"/>
    </w:pPr>
  </w:style>
  <w:style w:type="paragraph" w:styleId="Luettelo5">
    <w:name w:val="List 5"/>
    <w:basedOn w:val="Normaali"/>
    <w:semiHidden/>
    <w:rsid w:val="004C48D0"/>
    <w:pPr>
      <w:ind w:left="1415" w:hanging="283"/>
    </w:pPr>
  </w:style>
  <w:style w:type="paragraph" w:styleId="Merkittyluettelo">
    <w:name w:val="List Bullet"/>
    <w:basedOn w:val="Normaali"/>
    <w:semiHidden/>
    <w:rsid w:val="004C48D0"/>
    <w:pPr>
      <w:numPr>
        <w:numId w:val="1"/>
      </w:numPr>
    </w:pPr>
  </w:style>
  <w:style w:type="paragraph" w:styleId="Merkittyluettelo2">
    <w:name w:val="List Bullet 2"/>
    <w:basedOn w:val="Normaali"/>
    <w:semiHidden/>
    <w:rsid w:val="004C48D0"/>
    <w:pPr>
      <w:numPr>
        <w:numId w:val="2"/>
      </w:numPr>
    </w:pPr>
  </w:style>
  <w:style w:type="paragraph" w:styleId="Merkittyluettelo3">
    <w:name w:val="List Bullet 3"/>
    <w:basedOn w:val="Normaali"/>
    <w:semiHidden/>
    <w:rsid w:val="004C48D0"/>
    <w:pPr>
      <w:numPr>
        <w:numId w:val="3"/>
      </w:numPr>
    </w:pPr>
  </w:style>
  <w:style w:type="paragraph" w:styleId="Merkittyluettelo4">
    <w:name w:val="List Bullet 4"/>
    <w:basedOn w:val="Normaali"/>
    <w:semiHidden/>
    <w:rsid w:val="004C48D0"/>
    <w:pPr>
      <w:numPr>
        <w:numId w:val="4"/>
      </w:numPr>
    </w:pPr>
  </w:style>
  <w:style w:type="paragraph" w:styleId="Merkittyluettelo5">
    <w:name w:val="List Bullet 5"/>
    <w:basedOn w:val="Normaali"/>
    <w:semiHidden/>
    <w:rsid w:val="004C48D0"/>
    <w:pPr>
      <w:numPr>
        <w:numId w:val="5"/>
      </w:numPr>
    </w:pPr>
  </w:style>
  <w:style w:type="paragraph" w:styleId="Jatkoluettelo">
    <w:name w:val="List Continue"/>
    <w:basedOn w:val="Normaali"/>
    <w:semiHidden/>
    <w:rsid w:val="004C48D0"/>
    <w:pPr>
      <w:spacing w:after="120"/>
      <w:ind w:left="283"/>
    </w:pPr>
  </w:style>
  <w:style w:type="paragraph" w:styleId="Jatkoluettelo2">
    <w:name w:val="List Continue 2"/>
    <w:basedOn w:val="Normaali"/>
    <w:semiHidden/>
    <w:rsid w:val="004C48D0"/>
    <w:pPr>
      <w:spacing w:after="120"/>
      <w:ind w:left="566"/>
    </w:pPr>
  </w:style>
  <w:style w:type="paragraph" w:styleId="Jatkoluettelo3">
    <w:name w:val="List Continue 3"/>
    <w:basedOn w:val="Normaali"/>
    <w:semiHidden/>
    <w:rsid w:val="004C48D0"/>
    <w:pPr>
      <w:spacing w:after="120"/>
      <w:ind w:left="849"/>
    </w:pPr>
  </w:style>
  <w:style w:type="paragraph" w:styleId="Jatkoluettelo4">
    <w:name w:val="List Continue 4"/>
    <w:basedOn w:val="Normaali"/>
    <w:semiHidden/>
    <w:rsid w:val="004C48D0"/>
    <w:pPr>
      <w:spacing w:after="120"/>
      <w:ind w:left="1132"/>
    </w:pPr>
  </w:style>
  <w:style w:type="paragraph" w:styleId="Jatkoluettelo5">
    <w:name w:val="List Continue 5"/>
    <w:basedOn w:val="Normaali"/>
    <w:semiHidden/>
    <w:rsid w:val="004C48D0"/>
    <w:pPr>
      <w:spacing w:after="120"/>
      <w:ind w:left="1415"/>
    </w:pPr>
  </w:style>
  <w:style w:type="paragraph" w:styleId="Numeroituluettelo">
    <w:name w:val="List Number"/>
    <w:basedOn w:val="Normaali"/>
    <w:semiHidden/>
    <w:rsid w:val="004C48D0"/>
    <w:pPr>
      <w:numPr>
        <w:numId w:val="6"/>
      </w:numPr>
    </w:pPr>
  </w:style>
  <w:style w:type="paragraph" w:styleId="Numeroituluettelo2">
    <w:name w:val="List Number 2"/>
    <w:basedOn w:val="Normaali"/>
    <w:semiHidden/>
    <w:rsid w:val="004C48D0"/>
    <w:pPr>
      <w:numPr>
        <w:numId w:val="7"/>
      </w:numPr>
    </w:pPr>
  </w:style>
  <w:style w:type="paragraph" w:styleId="Numeroituluettelo3">
    <w:name w:val="List Number 3"/>
    <w:basedOn w:val="Normaali"/>
    <w:semiHidden/>
    <w:rsid w:val="004C48D0"/>
    <w:pPr>
      <w:numPr>
        <w:numId w:val="8"/>
      </w:numPr>
    </w:pPr>
  </w:style>
  <w:style w:type="paragraph" w:styleId="Numeroituluettelo4">
    <w:name w:val="List Number 4"/>
    <w:basedOn w:val="Normaali"/>
    <w:semiHidden/>
    <w:rsid w:val="004C48D0"/>
    <w:pPr>
      <w:numPr>
        <w:numId w:val="9"/>
      </w:numPr>
    </w:pPr>
  </w:style>
  <w:style w:type="paragraph" w:styleId="Numeroituluettelo5">
    <w:name w:val="List Number 5"/>
    <w:basedOn w:val="Normaali"/>
    <w:semiHidden/>
    <w:rsid w:val="004C48D0"/>
    <w:pPr>
      <w:numPr>
        <w:numId w:val="10"/>
      </w:numPr>
    </w:pPr>
  </w:style>
  <w:style w:type="paragraph" w:styleId="Viestinotsikko">
    <w:name w:val="Message Header"/>
    <w:basedOn w:val="Normaali"/>
    <w:semiHidden/>
    <w:rsid w:val="004C48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aliWWW">
    <w:name w:val="Normal (Web)"/>
    <w:basedOn w:val="Normaali"/>
    <w:semiHidden/>
    <w:rsid w:val="004C48D0"/>
    <w:rPr>
      <w:rFonts w:ascii="Times New Roman" w:hAnsi="Times New Roman"/>
      <w:sz w:val="24"/>
      <w:szCs w:val="24"/>
    </w:rPr>
  </w:style>
  <w:style w:type="paragraph" w:styleId="Vakiosisennys">
    <w:name w:val="Normal Indent"/>
    <w:basedOn w:val="Normaali"/>
    <w:semiHidden/>
    <w:rsid w:val="004C48D0"/>
    <w:pPr>
      <w:ind w:left="720"/>
    </w:pPr>
  </w:style>
  <w:style w:type="paragraph" w:styleId="Huomautuksenotsikko">
    <w:name w:val="Note Heading"/>
    <w:basedOn w:val="Normaali"/>
    <w:next w:val="Normaali"/>
    <w:semiHidden/>
    <w:rsid w:val="004C48D0"/>
  </w:style>
  <w:style w:type="character" w:styleId="Sivunumero">
    <w:name w:val="page number"/>
    <w:basedOn w:val="Kappaleenoletusfontti"/>
    <w:semiHidden/>
    <w:rsid w:val="004C48D0"/>
  </w:style>
  <w:style w:type="paragraph" w:styleId="Vaintekstin">
    <w:name w:val="Plain Text"/>
    <w:basedOn w:val="Normaali"/>
    <w:semiHidden/>
    <w:rsid w:val="004C48D0"/>
    <w:rPr>
      <w:rFonts w:ascii="Courier New" w:hAnsi="Courier New" w:cs="Courier New"/>
      <w:sz w:val="20"/>
      <w:szCs w:val="20"/>
    </w:rPr>
  </w:style>
  <w:style w:type="paragraph" w:styleId="Tervehdys">
    <w:name w:val="Salutation"/>
    <w:basedOn w:val="Normaali"/>
    <w:next w:val="Normaali"/>
    <w:semiHidden/>
    <w:rsid w:val="004C48D0"/>
  </w:style>
  <w:style w:type="paragraph" w:styleId="Allekirjoitus">
    <w:name w:val="Signature"/>
    <w:basedOn w:val="Normaali"/>
    <w:semiHidden/>
    <w:rsid w:val="004C48D0"/>
    <w:pPr>
      <w:ind w:left="4252"/>
    </w:pPr>
  </w:style>
  <w:style w:type="character" w:styleId="Voimakas">
    <w:name w:val="Strong"/>
    <w:basedOn w:val="Kappaleenoletusfontti"/>
    <w:qFormat/>
    <w:rsid w:val="004C48D0"/>
    <w:rPr>
      <w:b/>
      <w:bCs/>
    </w:rPr>
  </w:style>
  <w:style w:type="paragraph" w:styleId="Alaotsikko">
    <w:name w:val="Subtitle"/>
    <w:basedOn w:val="Normaali"/>
    <w:qFormat/>
    <w:rsid w:val="004C48D0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Otsikko">
    <w:name w:val="Title"/>
    <w:basedOn w:val="Normaali"/>
    <w:qFormat/>
    <w:rsid w:val="004C48D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Otsikko10">
    <w:name w:val="Otsikko1"/>
    <w:basedOn w:val="Sisennetty"/>
    <w:rsid w:val="004C48D0"/>
    <w:pPr>
      <w:spacing w:before="240" w:after="120"/>
      <w:ind w:left="181"/>
    </w:pPr>
    <w:rPr>
      <w:b/>
    </w:rPr>
  </w:style>
  <w:style w:type="paragraph" w:customStyle="1" w:styleId="Taulukonotsikko">
    <w:name w:val="Taulukon otsikko"/>
    <w:basedOn w:val="Sisennetty"/>
    <w:rsid w:val="004C48D0"/>
    <w:pPr>
      <w:ind w:left="85"/>
    </w:pPr>
  </w:style>
  <w:style w:type="numbering" w:styleId="111111">
    <w:name w:val="Outline List 2"/>
    <w:basedOn w:val="Eiluetteloa"/>
    <w:semiHidden/>
    <w:rsid w:val="00C914E6"/>
    <w:pPr>
      <w:numPr>
        <w:numId w:val="14"/>
      </w:numPr>
    </w:pPr>
  </w:style>
  <w:style w:type="numbering" w:styleId="1ai">
    <w:name w:val="Outline List 1"/>
    <w:basedOn w:val="Eiluetteloa"/>
    <w:semiHidden/>
    <w:rsid w:val="00C914E6"/>
    <w:pPr>
      <w:numPr>
        <w:numId w:val="15"/>
      </w:numPr>
    </w:pPr>
  </w:style>
  <w:style w:type="numbering" w:styleId="Artikkeliosa">
    <w:name w:val="Outline List 3"/>
    <w:basedOn w:val="Eiluetteloa"/>
    <w:semiHidden/>
    <w:rsid w:val="00C914E6"/>
    <w:pPr>
      <w:numPr>
        <w:numId w:val="16"/>
      </w:numPr>
    </w:pPr>
  </w:style>
  <w:style w:type="table" w:styleId="Taulukko3-ulottvaikutelma1">
    <w:name w:val="Table 3D effects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1">
    <w:name w:val="Table Grid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ulukkoPerus">
    <w:name w:val="Table Professional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ulukonarvo">
    <w:name w:val="Taulukon arvo"/>
    <w:basedOn w:val="Sisennetty"/>
    <w:rsid w:val="00C914E6"/>
    <w:pPr>
      <w:ind w:left="72"/>
    </w:pPr>
  </w:style>
  <w:style w:type="character" w:styleId="Kommentinviite">
    <w:name w:val="annotation reference"/>
    <w:basedOn w:val="Kappaleenoletusfontti"/>
    <w:semiHidden/>
    <w:rsid w:val="00693464"/>
    <w:rPr>
      <w:sz w:val="16"/>
      <w:szCs w:val="16"/>
    </w:rPr>
  </w:style>
  <w:style w:type="paragraph" w:styleId="Kommentinteksti">
    <w:name w:val="annotation text"/>
    <w:basedOn w:val="Normaali"/>
    <w:semiHidden/>
    <w:rsid w:val="00693464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semiHidden/>
    <w:rsid w:val="00693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5%20YHTEISET\01%20Dokumenttipohjat\uudet%20mallit\Tiedo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Tiedote</Template>
  <TotalTime>206</TotalTime>
  <Pages>2</Pages>
  <Words>217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Tiedote</vt:lpstr>
    </vt:vector>
  </TitlesOfParts>
  <Company>Espoon kaupunki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Tiedote</dc:title>
  <dc:creator>Tuula Savolaien</dc:creator>
  <cp:lastModifiedBy>Lampola Tiia</cp:lastModifiedBy>
  <cp:revision>9</cp:revision>
  <cp:lastPrinted>2024-01-16T12:41:00Z</cp:lastPrinted>
  <dcterms:created xsi:type="dcterms:W3CDTF">2024-01-15T14:29:00Z</dcterms:created>
  <dcterms:modified xsi:type="dcterms:W3CDTF">2024-01-16T12:58:00Z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